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E138F" w14:textId="77777777" w:rsidR="00363A69" w:rsidRDefault="00363A69" w:rsidP="00363A69">
      <w:pPr>
        <w:pStyle w:val="NoSpacing"/>
        <w:jc w:val="both"/>
        <w:rPr>
          <w:rFonts w:cs="Times New Roman"/>
        </w:rPr>
      </w:pPr>
      <w:r>
        <w:rPr>
          <w:rFonts w:cs="Times New Roman"/>
          <w:u w:val="single"/>
        </w:rPr>
        <w:t>William CATTON</w:t>
      </w:r>
      <w:r>
        <w:rPr>
          <w:rFonts w:cs="Times New Roman"/>
        </w:rPr>
        <w:t xml:space="preserve">       (fl.1423)</w:t>
      </w:r>
    </w:p>
    <w:p w14:paraId="41F1433E" w14:textId="77777777" w:rsidR="00363A69" w:rsidRDefault="00363A69" w:rsidP="00363A69">
      <w:pPr>
        <w:pStyle w:val="NoSpacing"/>
        <w:jc w:val="both"/>
        <w:rPr>
          <w:rFonts w:cs="Times New Roman"/>
        </w:rPr>
      </w:pPr>
    </w:p>
    <w:p w14:paraId="5FAD89BF" w14:textId="77777777" w:rsidR="00363A69" w:rsidRDefault="00363A69" w:rsidP="00363A69">
      <w:pPr>
        <w:pStyle w:val="NoSpacing"/>
        <w:jc w:val="both"/>
        <w:rPr>
          <w:rFonts w:cs="Times New Roman"/>
        </w:rPr>
      </w:pPr>
    </w:p>
    <w:p w14:paraId="1F8A57A1" w14:textId="77777777" w:rsidR="00363A69" w:rsidRDefault="00363A69" w:rsidP="00363A69">
      <w:pPr>
        <w:pStyle w:val="NoSpacing"/>
        <w:jc w:val="both"/>
        <w:rPr>
          <w:rFonts w:cs="Times New Roman"/>
        </w:rPr>
      </w:pPr>
      <w:r>
        <w:rPr>
          <w:rFonts w:cs="Times New Roman"/>
        </w:rPr>
        <w:t xml:space="preserve">  8 Feb.1423</w:t>
      </w:r>
      <w:r>
        <w:rPr>
          <w:rFonts w:cs="Times New Roman"/>
        </w:rPr>
        <w:tab/>
        <w:t>He and John Exton(q.v.) were commissioned to levy and collect in the</w:t>
      </w:r>
    </w:p>
    <w:p w14:paraId="19507CE7" w14:textId="77777777" w:rsidR="00363A69" w:rsidRDefault="00363A69" w:rsidP="00363A69">
      <w:pPr>
        <w:pStyle w:val="NoSpacing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port of Chichester, and all adjacent ports and places, the customs on wools,</w:t>
      </w:r>
    </w:p>
    <w:p w14:paraId="3FD47359" w14:textId="77777777" w:rsidR="00363A69" w:rsidRDefault="00363A69" w:rsidP="00363A69">
      <w:pPr>
        <w:pStyle w:val="NoSpacing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hides and woolfells and to keep the cocket seal.</w:t>
      </w:r>
    </w:p>
    <w:p w14:paraId="5459F778" w14:textId="77777777" w:rsidR="00363A69" w:rsidRDefault="00363A69" w:rsidP="00363A69">
      <w:pPr>
        <w:pStyle w:val="NoSpacing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(C.F.R. 1422-30 p.23)</w:t>
      </w:r>
    </w:p>
    <w:p w14:paraId="5437590D" w14:textId="77777777" w:rsidR="00676E02" w:rsidRDefault="00676E02" w:rsidP="00676E02">
      <w:pPr>
        <w:pStyle w:val="NoSpacing"/>
        <w:rPr>
          <w:rFonts w:cs="Times New Roman"/>
        </w:rPr>
      </w:pPr>
      <w:r>
        <w:rPr>
          <w:rFonts w:cs="Times New Roman"/>
        </w:rPr>
        <w:t xml:space="preserve">  8 Feb.1423</w:t>
      </w:r>
      <w:r>
        <w:rPr>
          <w:rFonts w:cs="Times New Roman"/>
        </w:rPr>
        <w:tab/>
        <w:t>He and John Exton(q.v.) were commissioned to collect in person in the port</w:t>
      </w:r>
    </w:p>
    <w:p w14:paraId="03A4121F" w14:textId="4E8E28E3" w:rsidR="00676E02" w:rsidRDefault="00676E02" w:rsidP="00676E02">
      <w:pPr>
        <w:pStyle w:val="NoSpacing"/>
        <w:ind w:left="1440"/>
        <w:rPr>
          <w:rFonts w:cs="Times New Roman"/>
        </w:rPr>
      </w:pPr>
      <w:r>
        <w:rPr>
          <w:rFonts w:cs="Times New Roman"/>
        </w:rPr>
        <w:t>of Yarmouth and all adjacent ports and places the alien subsidies and customs on cloths for export.   (C.F.R. 1422-30 p.19)</w:t>
      </w:r>
    </w:p>
    <w:p w14:paraId="1CA3D537" w14:textId="77777777" w:rsidR="00676E02" w:rsidRDefault="00676E02" w:rsidP="00363A69">
      <w:pPr>
        <w:pStyle w:val="NoSpacing"/>
        <w:jc w:val="both"/>
        <w:rPr>
          <w:rFonts w:cs="Times New Roman"/>
        </w:rPr>
      </w:pPr>
    </w:p>
    <w:p w14:paraId="1A77A424" w14:textId="77777777" w:rsidR="00363A69" w:rsidRDefault="00363A69" w:rsidP="00363A69">
      <w:pPr>
        <w:pStyle w:val="NoSpacing"/>
        <w:jc w:val="both"/>
        <w:rPr>
          <w:rFonts w:cs="Times New Roman"/>
        </w:rPr>
      </w:pPr>
    </w:p>
    <w:p w14:paraId="7AE0C1FB" w14:textId="77777777" w:rsidR="00363A69" w:rsidRDefault="00363A69" w:rsidP="00363A69">
      <w:pPr>
        <w:pStyle w:val="NoSpacing"/>
        <w:jc w:val="both"/>
        <w:rPr>
          <w:rFonts w:cs="Times New Roman"/>
        </w:rPr>
      </w:pPr>
    </w:p>
    <w:p w14:paraId="1B7EB046" w14:textId="77777777" w:rsidR="00363A69" w:rsidRDefault="00363A69" w:rsidP="00363A69">
      <w:pPr>
        <w:pStyle w:val="NoSpacing"/>
        <w:jc w:val="both"/>
        <w:rPr>
          <w:rFonts w:cs="Times New Roman"/>
        </w:rPr>
      </w:pPr>
      <w:r>
        <w:rPr>
          <w:rFonts w:cs="Times New Roman"/>
        </w:rPr>
        <w:t>24 May 2026</w:t>
      </w:r>
    </w:p>
    <w:p w14:paraId="69EDA7DC" w14:textId="26AA89FA" w:rsidR="00676E02" w:rsidRDefault="00BB5FAB" w:rsidP="00363A69">
      <w:pPr>
        <w:pStyle w:val="NoSpacing"/>
        <w:jc w:val="both"/>
        <w:rPr>
          <w:rFonts w:cs="Times New Roman"/>
        </w:rPr>
      </w:pPr>
      <w:r>
        <w:rPr>
          <w:rFonts w:cs="Times New Roman"/>
        </w:rPr>
        <w:t>28 September 2026</w:t>
      </w:r>
    </w:p>
    <w:p w14:paraId="17306B4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27C07" w14:textId="77777777" w:rsidR="00A34A1F" w:rsidRDefault="00A34A1F" w:rsidP="00086E2C">
      <w:pPr>
        <w:spacing w:after="0" w:line="240" w:lineRule="auto"/>
      </w:pPr>
      <w:r>
        <w:separator/>
      </w:r>
    </w:p>
  </w:endnote>
  <w:endnote w:type="continuationSeparator" w:id="0">
    <w:p w14:paraId="5A9FA112" w14:textId="77777777" w:rsidR="00A34A1F" w:rsidRDefault="00A34A1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5FBB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BECF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8161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43EA1" w14:textId="77777777" w:rsidR="00A34A1F" w:rsidRDefault="00A34A1F" w:rsidP="00086E2C">
      <w:pPr>
        <w:spacing w:after="0" w:line="240" w:lineRule="auto"/>
      </w:pPr>
      <w:r>
        <w:separator/>
      </w:r>
    </w:p>
  </w:footnote>
  <w:footnote w:type="continuationSeparator" w:id="0">
    <w:p w14:paraId="315DA8F7" w14:textId="77777777" w:rsidR="00A34A1F" w:rsidRDefault="00A34A1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6BCA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6F6C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3F16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A69"/>
    <w:rsid w:val="00086E2C"/>
    <w:rsid w:val="000A2E7A"/>
    <w:rsid w:val="002244B7"/>
    <w:rsid w:val="00314D94"/>
    <w:rsid w:val="00363A69"/>
    <w:rsid w:val="005435B9"/>
    <w:rsid w:val="00617568"/>
    <w:rsid w:val="00676E02"/>
    <w:rsid w:val="006E68FA"/>
    <w:rsid w:val="007A750A"/>
    <w:rsid w:val="008E1F5D"/>
    <w:rsid w:val="008E56AD"/>
    <w:rsid w:val="00A34A1F"/>
    <w:rsid w:val="00AF65CA"/>
    <w:rsid w:val="00BB5FAB"/>
    <w:rsid w:val="00C852B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BC03C"/>
  <w15:chartTrackingRefBased/>
  <w15:docId w15:val="{42BE8124-E112-44A1-AD61-B9F5080F6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2026-06-02T19:59:00Z</dcterms:created>
  <dcterms:modified xsi:type="dcterms:W3CDTF">2026-09-28T11:13:00Z</dcterms:modified>
</cp:coreProperties>
</file>