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07B1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Edmund CATON</w:t>
      </w:r>
      <w:r>
        <w:rPr>
          <w:rFonts w:cs="Times New Roman"/>
          <w:szCs w:val="24"/>
          <w:lang w:val="en-GB"/>
        </w:rPr>
        <w:t xml:space="preserve">     (fl.1460)</w:t>
      </w:r>
    </w:p>
    <w:p w14:paraId="3541C4DA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</w:p>
    <w:p w14:paraId="3729B7D6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</w:p>
    <w:p w14:paraId="567E6202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trespass against John Drynkmylk of Barnham,</w:t>
      </w:r>
    </w:p>
    <w:p w14:paraId="4982DBB0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Suffolk(q.v.).</w:t>
      </w:r>
    </w:p>
    <w:p w14:paraId="3C32DD88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06698825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</w:p>
    <w:p w14:paraId="1998AFD6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</w:p>
    <w:p w14:paraId="119E67A8" w14:textId="77777777" w:rsidR="00907219" w:rsidRDefault="00907219" w:rsidP="00907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1878998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41F1" w14:textId="77777777" w:rsidR="00A00CF3" w:rsidRDefault="00A00CF3" w:rsidP="00086E2C">
      <w:pPr>
        <w:spacing w:after="0" w:line="240" w:lineRule="auto"/>
      </w:pPr>
      <w:r>
        <w:separator/>
      </w:r>
    </w:p>
  </w:endnote>
  <w:endnote w:type="continuationSeparator" w:id="0">
    <w:p w14:paraId="60ADED1A" w14:textId="77777777" w:rsidR="00A00CF3" w:rsidRDefault="00A00CF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203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3E6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89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82F6" w14:textId="77777777" w:rsidR="00A00CF3" w:rsidRDefault="00A00CF3" w:rsidP="00086E2C">
      <w:pPr>
        <w:spacing w:after="0" w:line="240" w:lineRule="auto"/>
      </w:pPr>
      <w:r>
        <w:separator/>
      </w:r>
    </w:p>
  </w:footnote>
  <w:footnote w:type="continuationSeparator" w:id="0">
    <w:p w14:paraId="651D19E7" w14:textId="77777777" w:rsidR="00A00CF3" w:rsidRDefault="00A00CF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6A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07AD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EC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19"/>
    <w:rsid w:val="00086E2C"/>
    <w:rsid w:val="000A2E7A"/>
    <w:rsid w:val="002244B7"/>
    <w:rsid w:val="00314D94"/>
    <w:rsid w:val="00617568"/>
    <w:rsid w:val="006E68FA"/>
    <w:rsid w:val="00907219"/>
    <w:rsid w:val="00A00CF3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02B53"/>
  <w15:chartTrackingRefBased/>
  <w15:docId w15:val="{D7BEEEF7-9543-47D7-A284-01BD48E5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0721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25</Words>
  <Characters>157</Characters>
  <Application>Microsoft Office Word</Application>
  <DocSecurity>0</DocSecurity>
  <Lines>9</Lines>
  <Paragraphs>6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2026-01-15T20:54:00Z</dcterms:created>
  <dcterms:modified xsi:type="dcterms:W3CDTF">2026-01-15T20:54:00Z</dcterms:modified>
</cp:coreProperties>
</file>