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82D8E" w14:textId="77777777" w:rsidR="00AB767F" w:rsidRDefault="00AB767F" w:rsidP="00AB767F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Margaret CATISSON</w:t>
      </w:r>
      <w:r>
        <w:rPr>
          <w:rFonts w:eastAsia="Times New Roman"/>
        </w:rPr>
        <w:t xml:space="preserve">         (fl.1481)</w:t>
      </w:r>
    </w:p>
    <w:p w14:paraId="05C89F98" w14:textId="77777777" w:rsidR="00AB767F" w:rsidRDefault="00AB767F" w:rsidP="00AB767F">
      <w:pPr>
        <w:pStyle w:val="NoSpacing"/>
        <w:rPr>
          <w:rFonts w:eastAsia="Times New Roman"/>
        </w:rPr>
      </w:pPr>
    </w:p>
    <w:p w14:paraId="7C9F391F" w14:textId="77777777" w:rsidR="00AB767F" w:rsidRDefault="00AB767F" w:rsidP="00AB767F">
      <w:pPr>
        <w:pStyle w:val="NoSpacing"/>
        <w:rPr>
          <w:rFonts w:eastAsia="Times New Roman"/>
        </w:rPr>
      </w:pPr>
    </w:p>
    <w:p w14:paraId="035F4F3B" w14:textId="77777777" w:rsidR="00AB767F" w:rsidRDefault="00AB767F" w:rsidP="00AB767F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Daughter of Agnes </w:t>
      </w:r>
      <w:proofErr w:type="spellStart"/>
      <w:r>
        <w:rPr>
          <w:rFonts w:eastAsia="Times New Roman"/>
        </w:rPr>
        <w:t>Catisson</w:t>
      </w:r>
      <w:proofErr w:type="spellEnd"/>
      <w:r>
        <w:rPr>
          <w:rFonts w:eastAsia="Times New Roman"/>
        </w:rPr>
        <w:t xml:space="preserve"> of </w:t>
      </w:r>
      <w:proofErr w:type="spellStart"/>
      <w:r>
        <w:rPr>
          <w:rFonts w:eastAsia="Times New Roman"/>
        </w:rPr>
        <w:t>Wiggenhall</w:t>
      </w:r>
      <w:proofErr w:type="spellEnd"/>
      <w:r>
        <w:rPr>
          <w:rFonts w:eastAsia="Times New Roman"/>
        </w:rPr>
        <w:t>, Norfolk(q.v.).</w:t>
      </w:r>
    </w:p>
    <w:p w14:paraId="7A6F2C5F" w14:textId="77777777" w:rsidR="00AB767F" w:rsidRDefault="00AB767F" w:rsidP="00AB767F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(“The </w:t>
      </w:r>
      <w:proofErr w:type="spellStart"/>
      <w:r>
        <w:rPr>
          <w:rFonts w:eastAsia="Times New Roman"/>
        </w:rPr>
        <w:t>Logge</w:t>
      </w:r>
      <w:proofErr w:type="spellEnd"/>
      <w:r>
        <w:rPr>
          <w:rFonts w:eastAsia="Times New Roman"/>
        </w:rPr>
        <w:t xml:space="preserve"> Register of P.C.C. Wills 1479 to 1486” ed. Lesley Boatwright, Moira </w:t>
      </w:r>
    </w:p>
    <w:p w14:paraId="16064395" w14:textId="77777777" w:rsidR="00AB767F" w:rsidRDefault="00AB767F" w:rsidP="00AB767F">
      <w:pPr>
        <w:pStyle w:val="NoSpacing"/>
        <w:rPr>
          <w:rFonts w:eastAsia="Times New Roman"/>
        </w:rPr>
      </w:pPr>
      <w:proofErr w:type="spellStart"/>
      <w:r>
        <w:rPr>
          <w:rFonts w:eastAsia="Times New Roman"/>
        </w:rPr>
        <w:t>Habberjam</w:t>
      </w:r>
      <w:proofErr w:type="spellEnd"/>
      <w:r>
        <w:rPr>
          <w:rFonts w:eastAsia="Times New Roman"/>
        </w:rPr>
        <w:t xml:space="preserve"> and Peter Hammond, pub. The Richard III Society 2008 vol. I pp.405-7)</w:t>
      </w:r>
    </w:p>
    <w:p w14:paraId="095B6367" w14:textId="77777777" w:rsidR="00AB767F" w:rsidRDefault="00AB767F" w:rsidP="00AB767F">
      <w:pPr>
        <w:pStyle w:val="NoSpacing"/>
        <w:rPr>
          <w:rFonts w:eastAsia="Times New Roman"/>
        </w:rPr>
      </w:pPr>
    </w:p>
    <w:p w14:paraId="120129B5" w14:textId="77777777" w:rsidR="00AB767F" w:rsidRDefault="00AB767F" w:rsidP="00AB767F">
      <w:pPr>
        <w:pStyle w:val="NoSpacing"/>
        <w:rPr>
          <w:rFonts w:eastAsia="Times New Roman"/>
        </w:rPr>
      </w:pPr>
    </w:p>
    <w:p w14:paraId="51A9BC93" w14:textId="77777777" w:rsidR="00AB767F" w:rsidRDefault="00AB767F" w:rsidP="00AB767F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8 Jul.</w:t>
      </w:r>
      <w:r>
        <w:rPr>
          <w:rFonts w:eastAsia="Times New Roman"/>
        </w:rPr>
        <w:tab/>
        <w:t>1481</w:t>
      </w:r>
      <w:r>
        <w:rPr>
          <w:rFonts w:eastAsia="Times New Roman"/>
        </w:rPr>
        <w:tab/>
        <w:t xml:space="preserve">Her mother bequeathed her </w:t>
      </w:r>
      <w:proofErr w:type="spellStart"/>
      <w:r>
        <w:rPr>
          <w:rFonts w:eastAsia="Times New Roman"/>
        </w:rPr>
        <w:t>her</w:t>
      </w:r>
      <w:proofErr w:type="spellEnd"/>
      <w:r>
        <w:rPr>
          <w:rFonts w:eastAsia="Times New Roman"/>
        </w:rPr>
        <w:t xml:space="preserve"> best blue belt.   (ibid.)</w:t>
      </w:r>
    </w:p>
    <w:p w14:paraId="77B4399A" w14:textId="77777777" w:rsidR="00AB767F" w:rsidRDefault="00AB767F" w:rsidP="00AB767F">
      <w:pPr>
        <w:pStyle w:val="NoSpacing"/>
        <w:rPr>
          <w:rFonts w:eastAsia="Times New Roman"/>
        </w:rPr>
      </w:pPr>
    </w:p>
    <w:p w14:paraId="5812BFDB" w14:textId="77777777" w:rsidR="00AB767F" w:rsidRDefault="00AB767F" w:rsidP="00AB767F">
      <w:pPr>
        <w:pStyle w:val="NoSpacing"/>
        <w:rPr>
          <w:rFonts w:eastAsia="Times New Roman"/>
        </w:rPr>
      </w:pPr>
    </w:p>
    <w:p w14:paraId="62571896" w14:textId="77777777" w:rsidR="00AB767F" w:rsidRDefault="00AB767F" w:rsidP="00AB767F">
      <w:pPr>
        <w:pStyle w:val="NoSpacing"/>
        <w:rPr>
          <w:rFonts w:eastAsia="Times New Roman"/>
        </w:rPr>
      </w:pPr>
      <w:r>
        <w:rPr>
          <w:rFonts w:eastAsia="Times New Roman"/>
        </w:rPr>
        <w:t>6 February 2026</w:t>
      </w:r>
    </w:p>
    <w:p w14:paraId="590AB43C" w14:textId="77777777" w:rsidR="00617568" w:rsidRPr="00AB767F" w:rsidRDefault="00617568" w:rsidP="00AB767F"/>
    <w:sectPr w:rsidR="00617568" w:rsidRPr="00AB76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20F86" w14:textId="77777777" w:rsidR="007C61F7" w:rsidRDefault="007C61F7" w:rsidP="00086E2C">
      <w:pPr>
        <w:spacing w:after="0" w:line="240" w:lineRule="auto"/>
      </w:pPr>
      <w:r>
        <w:separator/>
      </w:r>
    </w:p>
  </w:endnote>
  <w:endnote w:type="continuationSeparator" w:id="0">
    <w:p w14:paraId="692AF9D3" w14:textId="77777777" w:rsidR="007C61F7" w:rsidRDefault="007C61F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CCF9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E1F2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378E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A6C5D" w14:textId="77777777" w:rsidR="007C61F7" w:rsidRDefault="007C61F7" w:rsidP="00086E2C">
      <w:pPr>
        <w:spacing w:after="0" w:line="240" w:lineRule="auto"/>
      </w:pPr>
      <w:r>
        <w:separator/>
      </w:r>
    </w:p>
  </w:footnote>
  <w:footnote w:type="continuationSeparator" w:id="0">
    <w:p w14:paraId="1DEE350E" w14:textId="77777777" w:rsidR="007C61F7" w:rsidRDefault="007C61F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EB4F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2AC2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CBB3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67F"/>
    <w:rsid w:val="00086E2C"/>
    <w:rsid w:val="000A2E7A"/>
    <w:rsid w:val="002244B7"/>
    <w:rsid w:val="00314D94"/>
    <w:rsid w:val="00617568"/>
    <w:rsid w:val="006E68FA"/>
    <w:rsid w:val="007C61F7"/>
    <w:rsid w:val="00AB767F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1C96F"/>
  <w15:chartTrackingRefBased/>
  <w15:docId w15:val="{F65173E9-5C19-452F-A017-B05CEC06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B767F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292</Characters>
  <Application>Microsoft Office Word</Application>
  <DocSecurity>0</DocSecurity>
  <Lines>12</Lines>
  <Paragraphs>7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2026-02-07T18:03:00Z</dcterms:created>
  <dcterms:modified xsi:type="dcterms:W3CDTF">2026-02-07T18:03:00Z</dcterms:modified>
</cp:coreProperties>
</file>