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4354" w14:textId="77777777" w:rsidR="00317223" w:rsidRDefault="00317223" w:rsidP="00317223">
      <w:pPr>
        <w:pStyle w:val="NoSpacing"/>
        <w:rPr>
          <w:lang w:val="en-US"/>
        </w:rPr>
      </w:pPr>
      <w:r>
        <w:rPr>
          <w:u w:val="single"/>
          <w:lang w:val="en-US"/>
        </w:rPr>
        <w:t>William CATESBY</w:t>
      </w:r>
      <w:r>
        <w:rPr>
          <w:lang w:val="en-US"/>
        </w:rPr>
        <w:t xml:space="preserve">       (fl.1479)</w:t>
      </w:r>
    </w:p>
    <w:p w14:paraId="626FCC4C" w14:textId="77777777" w:rsidR="00317223" w:rsidRDefault="00317223" w:rsidP="00317223">
      <w:pPr>
        <w:pStyle w:val="NoSpacing"/>
        <w:rPr>
          <w:lang w:val="en-US"/>
        </w:rPr>
      </w:pPr>
      <w:r>
        <w:rPr>
          <w:lang w:val="en-US"/>
        </w:rPr>
        <w:t>Serjeant at law.</w:t>
      </w:r>
    </w:p>
    <w:p w14:paraId="75FD7731" w14:textId="77777777" w:rsidR="00317223" w:rsidRDefault="00317223" w:rsidP="00317223">
      <w:pPr>
        <w:pStyle w:val="NoSpacing"/>
        <w:rPr>
          <w:lang w:val="en-US"/>
        </w:rPr>
      </w:pPr>
    </w:p>
    <w:p w14:paraId="17D28F1C" w14:textId="77777777" w:rsidR="00317223" w:rsidRDefault="00317223" w:rsidP="00317223">
      <w:pPr>
        <w:pStyle w:val="NoSpacing"/>
        <w:rPr>
          <w:lang w:val="en-US"/>
        </w:rPr>
      </w:pPr>
    </w:p>
    <w:p w14:paraId="03C8E5D7" w14:textId="77777777" w:rsidR="00317223" w:rsidRDefault="00317223" w:rsidP="00317223">
      <w:pPr>
        <w:pStyle w:val="NoSpacing"/>
        <w:rPr>
          <w:lang w:val="en-US"/>
        </w:rPr>
      </w:pPr>
      <w:r>
        <w:rPr>
          <w:lang w:val="en-US"/>
        </w:rPr>
        <w:t xml:space="preserve">  6 Feb.1479</w:t>
      </w:r>
      <w:r>
        <w:rPr>
          <w:lang w:val="en-US"/>
        </w:rPr>
        <w:tab/>
        <w:t>He was on a commission to deliver Northampton Castle gaol of Thomas</w:t>
      </w:r>
    </w:p>
    <w:p w14:paraId="4D261337" w14:textId="77777777" w:rsidR="00317223" w:rsidRDefault="00317223" w:rsidP="0031722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Penny, late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Northampton(q.v.).     (C.P.R. 1476-85 p.146)</w:t>
      </w:r>
    </w:p>
    <w:p w14:paraId="48BC01F7" w14:textId="77777777" w:rsidR="00317223" w:rsidRDefault="00317223" w:rsidP="00317223">
      <w:pPr>
        <w:pStyle w:val="NoSpacing"/>
        <w:rPr>
          <w:lang w:val="en-US"/>
        </w:rPr>
      </w:pPr>
    </w:p>
    <w:p w14:paraId="6FA44A87" w14:textId="77777777" w:rsidR="00317223" w:rsidRDefault="00317223" w:rsidP="00317223">
      <w:pPr>
        <w:pStyle w:val="NoSpacing"/>
        <w:rPr>
          <w:lang w:val="en-US"/>
        </w:rPr>
      </w:pPr>
    </w:p>
    <w:p w14:paraId="0CCC092B" w14:textId="77777777" w:rsidR="00317223" w:rsidRDefault="00317223" w:rsidP="00317223">
      <w:pPr>
        <w:pStyle w:val="NoSpacing"/>
        <w:rPr>
          <w:lang w:val="en-US"/>
        </w:rPr>
      </w:pPr>
      <w:r>
        <w:rPr>
          <w:lang w:val="en-US"/>
        </w:rPr>
        <w:t>2 April 2026</w:t>
      </w:r>
    </w:p>
    <w:p w14:paraId="4AF0C10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69EEC" w14:textId="77777777" w:rsidR="001C01C1" w:rsidRDefault="001C01C1" w:rsidP="00086E2C">
      <w:pPr>
        <w:spacing w:after="0" w:line="240" w:lineRule="auto"/>
      </w:pPr>
      <w:r>
        <w:separator/>
      </w:r>
    </w:p>
  </w:endnote>
  <w:endnote w:type="continuationSeparator" w:id="0">
    <w:p w14:paraId="000E343F" w14:textId="77777777" w:rsidR="001C01C1" w:rsidRDefault="001C01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4D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C2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566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9F58" w14:textId="77777777" w:rsidR="001C01C1" w:rsidRDefault="001C01C1" w:rsidP="00086E2C">
      <w:pPr>
        <w:spacing w:after="0" w:line="240" w:lineRule="auto"/>
      </w:pPr>
      <w:r>
        <w:separator/>
      </w:r>
    </w:p>
  </w:footnote>
  <w:footnote w:type="continuationSeparator" w:id="0">
    <w:p w14:paraId="53EA73C3" w14:textId="77777777" w:rsidR="001C01C1" w:rsidRDefault="001C01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F4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255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BC4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23"/>
    <w:rsid w:val="00086E2C"/>
    <w:rsid w:val="000A2E7A"/>
    <w:rsid w:val="001C01C1"/>
    <w:rsid w:val="002244B7"/>
    <w:rsid w:val="00314D94"/>
    <w:rsid w:val="00317223"/>
    <w:rsid w:val="00617568"/>
    <w:rsid w:val="006E68FA"/>
    <w:rsid w:val="00971D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2AF1"/>
  <w15:chartTrackingRefBased/>
  <w15:docId w15:val="{1D919A2A-4D84-4214-8CAB-93E19C22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1722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162</Characters>
  <Application>Microsoft Office Word</Application>
  <DocSecurity>0</DocSecurity>
  <Lines>9</Lines>
  <Paragraphs>5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2026-04-08T20:01:00Z</dcterms:created>
  <dcterms:modified xsi:type="dcterms:W3CDTF">2026-04-08T20:02:00Z</dcterms:modified>
</cp:coreProperties>
</file>