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42E13" w14:textId="77777777" w:rsidR="003B2F4E" w:rsidRDefault="003B2F4E" w:rsidP="003B2F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CATERYK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fl.1472)</w:t>
      </w:r>
    </w:p>
    <w:p w14:paraId="59385E40" w14:textId="77777777" w:rsidR="003B2F4E" w:rsidRDefault="003B2F4E" w:rsidP="003B2F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Bowyer.</w:t>
      </w:r>
    </w:p>
    <w:p w14:paraId="6284A4CD" w14:textId="77777777" w:rsidR="003B2F4E" w:rsidRDefault="003B2F4E" w:rsidP="003B2F4E">
      <w:pPr>
        <w:pStyle w:val="NoSpacing"/>
        <w:rPr>
          <w:rFonts w:cs="Times New Roman"/>
          <w:szCs w:val="24"/>
        </w:rPr>
      </w:pPr>
    </w:p>
    <w:p w14:paraId="15B3275D" w14:textId="77777777" w:rsidR="003B2F4E" w:rsidRDefault="003B2F4E" w:rsidP="003B2F4E">
      <w:pPr>
        <w:pStyle w:val="NoSpacing"/>
        <w:rPr>
          <w:rFonts w:cs="Times New Roman"/>
          <w:szCs w:val="24"/>
        </w:rPr>
      </w:pPr>
    </w:p>
    <w:p w14:paraId="14F9DAED" w14:textId="77777777" w:rsidR="003B2F4E" w:rsidRDefault="003B2F4E" w:rsidP="003B2F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1472</w:t>
      </w:r>
      <w:r>
        <w:rPr>
          <w:rFonts w:cs="Times New Roman"/>
          <w:szCs w:val="24"/>
        </w:rPr>
        <w:tab/>
        <w:t xml:space="preserve">Richard </w:t>
      </w:r>
      <w:proofErr w:type="spellStart"/>
      <w:r>
        <w:rPr>
          <w:rFonts w:cs="Times New Roman"/>
          <w:szCs w:val="24"/>
        </w:rPr>
        <w:t>Lewkenore</w:t>
      </w:r>
      <w:proofErr w:type="spellEnd"/>
      <w:r>
        <w:rPr>
          <w:rFonts w:cs="Times New Roman"/>
          <w:szCs w:val="24"/>
        </w:rPr>
        <w:t>, Sheriff of Surrey(q.v.), brought a plaint of debt against</w:t>
      </w:r>
    </w:p>
    <w:p w14:paraId="50507C28" w14:textId="77777777" w:rsidR="003B2F4E" w:rsidRDefault="003B2F4E" w:rsidP="003B2F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him.</w:t>
      </w:r>
    </w:p>
    <w:p w14:paraId="3AB7DE01" w14:textId="77777777" w:rsidR="003B2F4E" w:rsidRDefault="003B2F4E" w:rsidP="003B2F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D457E2">
          <w:rPr>
            <w:rStyle w:val="Hyperlink"/>
            <w:rFonts w:cs="Times New Roman"/>
            <w:szCs w:val="24"/>
          </w:rPr>
          <w:t>http://aalt.law.uh.edu/Indices/CP40Indices/CP40no837/CP40no837Pl.htm</w:t>
        </w:r>
      </w:hyperlink>
      <w:r>
        <w:rPr>
          <w:rFonts w:cs="Times New Roman"/>
          <w:szCs w:val="24"/>
        </w:rPr>
        <w:t xml:space="preserve"> )</w:t>
      </w:r>
    </w:p>
    <w:p w14:paraId="3ACC8D2D" w14:textId="77777777" w:rsidR="003B2F4E" w:rsidRDefault="003B2F4E" w:rsidP="003B2F4E">
      <w:pPr>
        <w:pStyle w:val="NoSpacing"/>
        <w:rPr>
          <w:rFonts w:cs="Times New Roman"/>
          <w:szCs w:val="24"/>
        </w:rPr>
      </w:pPr>
    </w:p>
    <w:p w14:paraId="5450D5C2" w14:textId="77777777" w:rsidR="003B2F4E" w:rsidRDefault="003B2F4E" w:rsidP="003B2F4E">
      <w:pPr>
        <w:pStyle w:val="NoSpacing"/>
        <w:rPr>
          <w:rFonts w:cs="Times New Roman"/>
          <w:szCs w:val="24"/>
        </w:rPr>
      </w:pPr>
    </w:p>
    <w:p w14:paraId="3C254839" w14:textId="77777777" w:rsidR="003B2F4E" w:rsidRDefault="003B2F4E" w:rsidP="003B2F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February 2025</w:t>
      </w:r>
    </w:p>
    <w:p w14:paraId="53FC47B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7DDA1" w14:textId="77777777" w:rsidR="003B2F4E" w:rsidRDefault="003B2F4E" w:rsidP="009139A6">
      <w:r>
        <w:separator/>
      </w:r>
    </w:p>
  </w:endnote>
  <w:endnote w:type="continuationSeparator" w:id="0">
    <w:p w14:paraId="1ADC28D5" w14:textId="77777777" w:rsidR="003B2F4E" w:rsidRDefault="003B2F4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B1E0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9A35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A8DB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BC4AC" w14:textId="77777777" w:rsidR="003B2F4E" w:rsidRDefault="003B2F4E" w:rsidP="009139A6">
      <w:r>
        <w:separator/>
      </w:r>
    </w:p>
  </w:footnote>
  <w:footnote w:type="continuationSeparator" w:id="0">
    <w:p w14:paraId="647841A1" w14:textId="77777777" w:rsidR="003B2F4E" w:rsidRDefault="003B2F4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D4AF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9D1E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462B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F4E"/>
    <w:rsid w:val="000666E0"/>
    <w:rsid w:val="00163462"/>
    <w:rsid w:val="002510B7"/>
    <w:rsid w:val="00270799"/>
    <w:rsid w:val="003B2F4E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DF456"/>
  <w15:chartTrackingRefBased/>
  <w15:docId w15:val="{FF8ADDB8-50B0-43F0-B749-BB9157CDD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B2F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37/CP40no83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2025-02-26T20:35:00Z</dcterms:created>
  <dcterms:modified xsi:type="dcterms:W3CDTF">2025-02-26T20:36:00Z</dcterms:modified>
</cp:coreProperties>
</file>