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67AB0" w14:textId="77777777" w:rsidR="00BE4E27" w:rsidRDefault="00BE4E27" w:rsidP="00BE4E2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CATERYK</w:t>
      </w:r>
      <w:r>
        <w:rPr>
          <w:rFonts w:cs="Times New Roman"/>
          <w:szCs w:val="24"/>
          <w:lang w:val="en-GB"/>
        </w:rPr>
        <w:t xml:space="preserve">       (fl.1469)</w:t>
      </w:r>
    </w:p>
    <w:p w14:paraId="2F6D70F4" w14:textId="77777777" w:rsidR="00BE4E27" w:rsidRDefault="00BE4E27" w:rsidP="00BE4E2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Bowyer.</w:t>
      </w:r>
    </w:p>
    <w:p w14:paraId="14931144" w14:textId="77777777" w:rsidR="00BE4E27" w:rsidRDefault="00BE4E27" w:rsidP="00BE4E27">
      <w:pPr>
        <w:pStyle w:val="NoSpacing"/>
        <w:rPr>
          <w:rFonts w:cs="Times New Roman"/>
          <w:szCs w:val="24"/>
          <w:lang w:val="en-GB"/>
        </w:rPr>
      </w:pPr>
    </w:p>
    <w:p w14:paraId="690A2243" w14:textId="77777777" w:rsidR="00BE4E27" w:rsidRDefault="00BE4E27" w:rsidP="00BE4E27">
      <w:pPr>
        <w:pStyle w:val="NoSpacing"/>
        <w:rPr>
          <w:rFonts w:cs="Times New Roman"/>
          <w:szCs w:val="24"/>
          <w:lang w:val="en-GB"/>
        </w:rPr>
      </w:pPr>
    </w:p>
    <w:p w14:paraId="44D145E6" w14:textId="77777777" w:rsidR="00BE4E27" w:rsidRDefault="00BE4E27" w:rsidP="00BE4E2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>The King indicted him and William Coppley of London, gentleman(q.v.),</w:t>
      </w:r>
    </w:p>
    <w:p w14:paraId="2B734F10" w14:textId="77777777" w:rsidR="00BE4E27" w:rsidRDefault="00BE4E27" w:rsidP="00BE4E2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for trespass.</w:t>
      </w:r>
    </w:p>
    <w:p w14:paraId="01ACEFBC" w14:textId="77777777" w:rsidR="00BE4E27" w:rsidRDefault="00BE4E27" w:rsidP="00BE4E2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275A762" w14:textId="77777777" w:rsidR="00BE4E27" w:rsidRDefault="00BE4E27" w:rsidP="00BE4E27">
      <w:pPr>
        <w:pStyle w:val="NoSpacing"/>
        <w:rPr>
          <w:rFonts w:cs="Times New Roman"/>
          <w:szCs w:val="24"/>
          <w:lang w:val="en-GB"/>
        </w:rPr>
      </w:pPr>
    </w:p>
    <w:p w14:paraId="56A33B43" w14:textId="77777777" w:rsidR="00BE4E27" w:rsidRDefault="00BE4E27" w:rsidP="00BE4E27">
      <w:pPr>
        <w:pStyle w:val="NoSpacing"/>
        <w:rPr>
          <w:rFonts w:cs="Times New Roman"/>
          <w:szCs w:val="24"/>
          <w:lang w:val="en-GB"/>
        </w:rPr>
      </w:pPr>
    </w:p>
    <w:p w14:paraId="4F254FF5" w14:textId="77777777" w:rsidR="00BE4E27" w:rsidRDefault="00BE4E27" w:rsidP="00BE4E27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26 January 2026</w:t>
      </w:r>
    </w:p>
    <w:p w14:paraId="10C33C8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6876A" w14:textId="77777777" w:rsidR="00AD0FF9" w:rsidRDefault="00AD0FF9" w:rsidP="00086E2C">
      <w:pPr>
        <w:spacing w:after="0" w:line="240" w:lineRule="auto"/>
      </w:pPr>
      <w:r>
        <w:separator/>
      </w:r>
    </w:p>
  </w:endnote>
  <w:endnote w:type="continuationSeparator" w:id="0">
    <w:p w14:paraId="4DEF85A0" w14:textId="77777777" w:rsidR="00AD0FF9" w:rsidRDefault="00AD0FF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658A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9A60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5409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782B7" w14:textId="77777777" w:rsidR="00AD0FF9" w:rsidRDefault="00AD0FF9" w:rsidP="00086E2C">
      <w:pPr>
        <w:spacing w:after="0" w:line="240" w:lineRule="auto"/>
      </w:pPr>
      <w:r>
        <w:separator/>
      </w:r>
    </w:p>
  </w:footnote>
  <w:footnote w:type="continuationSeparator" w:id="0">
    <w:p w14:paraId="4E6A9C62" w14:textId="77777777" w:rsidR="00AD0FF9" w:rsidRDefault="00AD0FF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3E3E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490C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B5D0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27"/>
    <w:rsid w:val="00086E2C"/>
    <w:rsid w:val="000A2E7A"/>
    <w:rsid w:val="002244B7"/>
    <w:rsid w:val="00314D94"/>
    <w:rsid w:val="005B5981"/>
    <w:rsid w:val="00617568"/>
    <w:rsid w:val="006E68FA"/>
    <w:rsid w:val="00AD0FF9"/>
    <w:rsid w:val="00BE4E2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CA88"/>
  <w15:chartTrackingRefBased/>
  <w15:docId w15:val="{0ADFA388-5D3B-47ED-9869-6302F96C1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E4E2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E4E2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227</Characters>
  <Application>Microsoft Office Word</Application>
  <DocSecurity>0</DocSecurity>
  <Lines>12</Lines>
  <Paragraphs>7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2026-01-28T21:11:00Z</dcterms:created>
  <dcterms:modified xsi:type="dcterms:W3CDTF">2026-01-28T21:12:00Z</dcterms:modified>
</cp:coreProperties>
</file>