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A18B4" w14:textId="77777777" w:rsidR="006F1FB8" w:rsidRDefault="006F1FB8" w:rsidP="006F1FB8">
      <w:pPr>
        <w:pStyle w:val="NoSpacing"/>
        <w:tabs>
          <w:tab w:val="left" w:pos="720"/>
        </w:tabs>
      </w:pPr>
      <w:r>
        <w:rPr>
          <w:u w:val="single"/>
        </w:rPr>
        <w:t>Margaret CASTRE</w:t>
      </w:r>
      <w:r>
        <w:t xml:space="preserve">  </w:t>
      </w:r>
      <w:proofErr w:type="gramStart"/>
      <w:r>
        <w:t xml:space="preserve">   (</w:t>
      </w:r>
      <w:proofErr w:type="gramEnd"/>
      <w:r>
        <w:t>fl.1505)</w:t>
      </w:r>
    </w:p>
    <w:p w14:paraId="61F2A501" w14:textId="77777777" w:rsidR="006F1FB8" w:rsidRDefault="006F1FB8" w:rsidP="006F1FB8">
      <w:pPr>
        <w:pStyle w:val="NoSpacing"/>
        <w:tabs>
          <w:tab w:val="left" w:pos="720"/>
        </w:tabs>
      </w:pPr>
      <w:r>
        <w:t>of Norwich. Widow.</w:t>
      </w:r>
    </w:p>
    <w:p w14:paraId="34B0FBB1" w14:textId="77777777" w:rsidR="006F1FB8" w:rsidRDefault="006F1FB8" w:rsidP="006F1FB8">
      <w:pPr>
        <w:pStyle w:val="NoSpacing"/>
        <w:tabs>
          <w:tab w:val="left" w:pos="720"/>
        </w:tabs>
      </w:pPr>
    </w:p>
    <w:p w14:paraId="04B49776" w14:textId="77777777" w:rsidR="006F1FB8" w:rsidRDefault="006F1FB8" w:rsidP="006F1FB8">
      <w:pPr>
        <w:pStyle w:val="NoSpacing"/>
        <w:tabs>
          <w:tab w:val="left" w:pos="720"/>
        </w:tabs>
      </w:pPr>
    </w:p>
    <w:p w14:paraId="1F233B66" w14:textId="77777777" w:rsidR="006F1FB8" w:rsidRDefault="006F1FB8" w:rsidP="006F1FB8">
      <w:pPr>
        <w:pStyle w:val="NoSpacing"/>
        <w:tabs>
          <w:tab w:val="left" w:pos="720"/>
        </w:tabs>
      </w:pPr>
      <w:r>
        <w:tab/>
        <w:t>1505</w:t>
      </w:r>
      <w:r>
        <w:tab/>
        <w:t>She made her Will.</w:t>
      </w:r>
    </w:p>
    <w:p w14:paraId="25AA6E01" w14:textId="77777777" w:rsidR="006F1FB8" w:rsidRDefault="006F1FB8" w:rsidP="006F1FB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283)</w:t>
      </w:r>
    </w:p>
    <w:p w14:paraId="164AEDD0" w14:textId="77777777" w:rsidR="006F1FB8" w:rsidRDefault="006F1FB8" w:rsidP="006F1FB8">
      <w:pPr>
        <w:pStyle w:val="NoSpacing"/>
        <w:tabs>
          <w:tab w:val="left" w:pos="720"/>
        </w:tabs>
      </w:pPr>
    </w:p>
    <w:p w14:paraId="5392090C" w14:textId="77777777" w:rsidR="006F1FB8" w:rsidRDefault="006F1FB8" w:rsidP="006F1FB8">
      <w:pPr>
        <w:pStyle w:val="NoSpacing"/>
        <w:tabs>
          <w:tab w:val="left" w:pos="720"/>
        </w:tabs>
      </w:pPr>
    </w:p>
    <w:p w14:paraId="2471EBF3" w14:textId="77777777" w:rsidR="006F1FB8" w:rsidRDefault="006F1FB8" w:rsidP="006F1FB8">
      <w:pPr>
        <w:pStyle w:val="NoSpacing"/>
        <w:tabs>
          <w:tab w:val="left" w:pos="720"/>
        </w:tabs>
      </w:pPr>
      <w:r>
        <w:t>5 December 2018</w:t>
      </w:r>
    </w:p>
    <w:p w14:paraId="000C0B77" w14:textId="77777777" w:rsidR="006B2F86" w:rsidRPr="00E71FC3" w:rsidRDefault="006F1FB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5D0FED" w14:textId="77777777" w:rsidR="006F1FB8" w:rsidRDefault="006F1FB8" w:rsidP="00E71FC3">
      <w:pPr>
        <w:spacing w:after="0" w:line="240" w:lineRule="auto"/>
      </w:pPr>
      <w:r>
        <w:separator/>
      </w:r>
    </w:p>
  </w:endnote>
  <w:endnote w:type="continuationSeparator" w:id="0">
    <w:p w14:paraId="2A2FF34D" w14:textId="77777777" w:rsidR="006F1FB8" w:rsidRDefault="006F1F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6490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20865B" w14:textId="77777777" w:rsidR="006F1FB8" w:rsidRDefault="006F1FB8" w:rsidP="00E71FC3">
      <w:pPr>
        <w:spacing w:after="0" w:line="240" w:lineRule="auto"/>
      </w:pPr>
      <w:r>
        <w:separator/>
      </w:r>
    </w:p>
  </w:footnote>
  <w:footnote w:type="continuationSeparator" w:id="0">
    <w:p w14:paraId="6CA75697" w14:textId="77777777" w:rsidR="006F1FB8" w:rsidRDefault="006F1F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FB8"/>
    <w:rsid w:val="001A7C09"/>
    <w:rsid w:val="00577BD5"/>
    <w:rsid w:val="00656CBA"/>
    <w:rsid w:val="006A1F77"/>
    <w:rsid w:val="006F1FB8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56CC9"/>
  <w15:chartTrackingRefBased/>
  <w15:docId w15:val="{2471F359-EAAB-4353-93F0-B41C9993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6F1FB8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6F1FB8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2019-01-16T21:48:00Z</dcterms:created>
  <dcterms:modified xsi:type="dcterms:W3CDTF">2019-01-16T21:49:00Z</dcterms:modified>
</cp:coreProperties>
</file>