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F9E78" w14:textId="77777777" w:rsidR="00BC4C8B" w:rsidRDefault="00BC4C8B" w:rsidP="00BC4C8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Ralph CASTLION</w:t>
      </w:r>
      <w:r>
        <w:rPr>
          <w:rFonts w:ascii="Times New Roman" w:hAnsi="Times New Roman" w:cs="Times New Roman"/>
          <w:lang w:val="en-US"/>
        </w:rPr>
        <w:t xml:space="preserve">        (fl.1477)</w:t>
      </w:r>
    </w:p>
    <w:p w14:paraId="067F202A" w14:textId="77777777" w:rsidR="00BC4C8B" w:rsidRDefault="00BC4C8B" w:rsidP="00BC4C8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late of Calais. Mariner.</w:t>
      </w:r>
    </w:p>
    <w:p w14:paraId="56019212" w14:textId="77777777" w:rsidR="00BC4C8B" w:rsidRDefault="00BC4C8B" w:rsidP="00BC4C8B">
      <w:pPr>
        <w:pStyle w:val="NoSpacing"/>
        <w:rPr>
          <w:rFonts w:ascii="Times New Roman" w:hAnsi="Times New Roman" w:cs="Times New Roman"/>
          <w:lang w:val="en-US"/>
        </w:rPr>
      </w:pPr>
    </w:p>
    <w:p w14:paraId="154D99D4" w14:textId="77777777" w:rsidR="00BC4C8B" w:rsidRDefault="00BC4C8B" w:rsidP="00BC4C8B">
      <w:pPr>
        <w:pStyle w:val="NoSpacing"/>
        <w:rPr>
          <w:rFonts w:ascii="Times New Roman" w:hAnsi="Times New Roman" w:cs="Times New Roman"/>
          <w:lang w:val="en-US"/>
        </w:rPr>
      </w:pPr>
    </w:p>
    <w:p w14:paraId="5D1312F6" w14:textId="77777777" w:rsidR="00BC4C8B" w:rsidRDefault="00BC4C8B" w:rsidP="00BC4C8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3 Jun.1433</w:t>
      </w:r>
      <w:r>
        <w:rPr>
          <w:rFonts w:ascii="Times New Roman" w:hAnsi="Times New Roman" w:cs="Times New Roman"/>
          <w:lang w:val="en-US"/>
        </w:rPr>
        <w:tab/>
        <w:t xml:space="preserve">He was granted </w:t>
      </w:r>
      <w:proofErr w:type="gramStart"/>
      <w:r>
        <w:rPr>
          <w:rFonts w:ascii="Times New Roman" w:hAnsi="Times New Roman" w:cs="Times New Roman"/>
          <w:lang w:val="en-US"/>
        </w:rPr>
        <w:t>a general</w:t>
      </w:r>
      <w:proofErr w:type="gramEnd"/>
      <w:r>
        <w:rPr>
          <w:rFonts w:ascii="Times New Roman" w:hAnsi="Times New Roman" w:cs="Times New Roman"/>
          <w:lang w:val="en-US"/>
        </w:rPr>
        <w:t xml:space="preserve"> pardon of all offences committed by him before</w:t>
      </w:r>
    </w:p>
    <w:p w14:paraId="3FCB4301" w14:textId="77777777" w:rsidR="00BC4C8B" w:rsidRDefault="00BC4C8B" w:rsidP="00BC4C8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2 June.     (C.P.R. 1476-85 p.40)</w:t>
      </w:r>
    </w:p>
    <w:p w14:paraId="73D65CD2" w14:textId="77777777" w:rsidR="00BC4C8B" w:rsidRDefault="00BC4C8B" w:rsidP="00BC4C8B">
      <w:pPr>
        <w:pStyle w:val="NoSpacing"/>
        <w:rPr>
          <w:rFonts w:ascii="Times New Roman" w:hAnsi="Times New Roman" w:cs="Times New Roman"/>
          <w:lang w:val="en-US"/>
        </w:rPr>
      </w:pPr>
    </w:p>
    <w:p w14:paraId="01B3CDDE" w14:textId="77777777" w:rsidR="00BC4C8B" w:rsidRDefault="00BC4C8B" w:rsidP="00BC4C8B">
      <w:pPr>
        <w:pStyle w:val="NoSpacing"/>
        <w:rPr>
          <w:rFonts w:ascii="Times New Roman" w:hAnsi="Times New Roman" w:cs="Times New Roman"/>
          <w:lang w:val="en-US"/>
        </w:rPr>
      </w:pPr>
    </w:p>
    <w:p w14:paraId="69ED6E93" w14:textId="77777777" w:rsidR="00BC4C8B" w:rsidRDefault="00BC4C8B" w:rsidP="00BC4C8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6 January 2026</w:t>
      </w:r>
    </w:p>
    <w:p w14:paraId="18AD282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34785" w14:textId="77777777" w:rsidR="008B3E71" w:rsidRDefault="008B3E71" w:rsidP="00086E2C">
      <w:pPr>
        <w:spacing w:after="0" w:line="240" w:lineRule="auto"/>
      </w:pPr>
      <w:r>
        <w:separator/>
      </w:r>
    </w:p>
  </w:endnote>
  <w:endnote w:type="continuationSeparator" w:id="0">
    <w:p w14:paraId="33BE2FD9" w14:textId="77777777" w:rsidR="008B3E71" w:rsidRDefault="008B3E7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CC75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448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0F05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A611D" w14:textId="77777777" w:rsidR="008B3E71" w:rsidRDefault="008B3E71" w:rsidP="00086E2C">
      <w:pPr>
        <w:spacing w:after="0" w:line="240" w:lineRule="auto"/>
      </w:pPr>
      <w:r>
        <w:separator/>
      </w:r>
    </w:p>
  </w:footnote>
  <w:footnote w:type="continuationSeparator" w:id="0">
    <w:p w14:paraId="63DAF247" w14:textId="77777777" w:rsidR="008B3E71" w:rsidRDefault="008B3E7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2A3A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59BF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07D8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8B"/>
    <w:rsid w:val="00086E2C"/>
    <w:rsid w:val="000A2E7A"/>
    <w:rsid w:val="002244B7"/>
    <w:rsid w:val="00314D94"/>
    <w:rsid w:val="00617568"/>
    <w:rsid w:val="006E68FA"/>
    <w:rsid w:val="008B3E71"/>
    <w:rsid w:val="00BC4C8B"/>
    <w:rsid w:val="00ED3A55"/>
    <w:rsid w:val="00F479D0"/>
    <w:rsid w:val="00FB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E47EF"/>
  <w15:chartTrackingRefBased/>
  <w15:docId w15:val="{7C897C60-9FBC-4D5F-8E01-98FD256A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C4C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26</Words>
  <Characters>173</Characters>
  <Application>Microsoft Office Word</Application>
  <DocSecurity>0</DocSecurity>
  <Lines>10</Lines>
  <Paragraphs>6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2026-01-22T18:02:00Z</dcterms:created>
  <dcterms:modified xsi:type="dcterms:W3CDTF">2026-01-22T18:02:00Z</dcterms:modified>
</cp:coreProperties>
</file>