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91" w:rsidRDefault="005B7491" w:rsidP="005B7491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John CASTLETON</w:t>
      </w:r>
      <w:r>
        <w:rPr>
          <w:rFonts w:ascii="Bradley Hand ITC TT-Bold"/>
          <w:sz w:val="24"/>
          <w:szCs w:val="24"/>
        </w:rPr>
        <w:t xml:space="preserve">     (fl.1454)</w:t>
      </w:r>
    </w:p>
    <w:p w:rsidR="005B7491" w:rsidRDefault="005B7491" w:rsidP="005B7491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gramStart"/>
      <w:r>
        <w:rPr>
          <w:rFonts w:ascii="Bradley Hand ITC TT-Bold"/>
          <w:sz w:val="24"/>
          <w:szCs w:val="24"/>
        </w:rPr>
        <w:t>Yeoman.</w:t>
      </w:r>
      <w:proofErr w:type="gramEnd"/>
    </w:p>
    <w:p w:rsidR="005B7491" w:rsidRDefault="005B7491" w:rsidP="005B7491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5B7491" w:rsidRDefault="005B7491" w:rsidP="005B7491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5B7491" w:rsidRDefault="005B7491" w:rsidP="005B7491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p.174)</w:t>
      </w:r>
    </w:p>
    <w:p w:rsidR="005B7491" w:rsidRDefault="005B7491" w:rsidP="005B7491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5B7491" w:rsidRDefault="005B7491" w:rsidP="005B7491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47068" w:rsidRPr="00C009D8" w:rsidRDefault="005B7491" w:rsidP="005B7491">
      <w:pPr>
        <w:pStyle w:val="NoSpacing"/>
      </w:pPr>
      <w:r>
        <w:rPr>
          <w:rFonts w:ascii="Bradley Hand ITC TT-Bold"/>
        </w:rPr>
        <w:t>13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491" w:rsidRDefault="005B7491" w:rsidP="00920DE3">
      <w:pPr>
        <w:spacing w:after="0" w:line="240" w:lineRule="auto"/>
      </w:pPr>
      <w:r>
        <w:separator/>
      </w:r>
    </w:p>
  </w:endnote>
  <w:endnote w:type="continuationSeparator" w:id="0">
    <w:p w:rsidR="005B7491" w:rsidRDefault="005B74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491" w:rsidRDefault="005B7491" w:rsidP="00920DE3">
      <w:pPr>
        <w:spacing w:after="0" w:line="240" w:lineRule="auto"/>
      </w:pPr>
      <w:r>
        <w:separator/>
      </w:r>
    </w:p>
  </w:footnote>
  <w:footnote w:type="continuationSeparator" w:id="0">
    <w:p w:rsidR="005B7491" w:rsidRDefault="005B74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491"/>
    <w:rsid w:val="00120749"/>
    <w:rsid w:val="005B749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B74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B74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2014-04-28T20:31:00Z</dcterms:created>
  <dcterms:modified xsi:type="dcterms:W3CDTF">2014-04-28T20:31:00Z</dcterms:modified>
</cp:coreProperties>
</file>