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3F09D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CASTEWOD</w:t>
      </w:r>
      <w:r>
        <w:rPr>
          <w:rFonts w:ascii="Times New Roman" w:hAnsi="Times New Roman" w:cs="Times New Roman"/>
          <w:lang w:val="en-US"/>
        </w:rPr>
        <w:t xml:space="preserve">         (fl.1489)</w:t>
      </w:r>
    </w:p>
    <w:p w14:paraId="3242B058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Pontefract. Yeoman.</w:t>
      </w:r>
    </w:p>
    <w:p w14:paraId="4373FCBB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</w:p>
    <w:p w14:paraId="53B366D4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</w:p>
    <w:p w14:paraId="247CA524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1489</w:t>
      </w:r>
      <w:r>
        <w:rPr>
          <w:rFonts w:ascii="Times New Roman" w:hAnsi="Times New Roman" w:cs="Times New Roman"/>
          <w:lang w:val="en-US"/>
        </w:rPr>
        <w:tab/>
        <w:t>The King and Margaret Portyngton(q.v.) indicted him and many others</w:t>
      </w:r>
    </w:p>
    <w:p w14:paraId="5CD80C8D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for murder.      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67665915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</w:p>
    <w:p w14:paraId="5C746EFE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</w:p>
    <w:p w14:paraId="79D2E37B" w14:textId="77777777" w:rsidR="00D60B3E" w:rsidRDefault="00D60B3E" w:rsidP="00D60B3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13 April 2026</w:t>
      </w:r>
    </w:p>
    <w:p w14:paraId="6026D11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4DC77" w14:textId="77777777" w:rsidR="002D632E" w:rsidRDefault="002D632E" w:rsidP="00086E2C">
      <w:pPr>
        <w:spacing w:after="0" w:line="240" w:lineRule="auto"/>
      </w:pPr>
      <w:r>
        <w:separator/>
      </w:r>
    </w:p>
  </w:endnote>
  <w:endnote w:type="continuationSeparator" w:id="0">
    <w:p w14:paraId="316CB544" w14:textId="77777777" w:rsidR="002D632E" w:rsidRDefault="002D632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FA0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607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3F2E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273D0" w14:textId="77777777" w:rsidR="002D632E" w:rsidRDefault="002D632E" w:rsidP="00086E2C">
      <w:pPr>
        <w:spacing w:after="0" w:line="240" w:lineRule="auto"/>
      </w:pPr>
      <w:r>
        <w:separator/>
      </w:r>
    </w:p>
  </w:footnote>
  <w:footnote w:type="continuationSeparator" w:id="0">
    <w:p w14:paraId="5FB72930" w14:textId="77777777" w:rsidR="002D632E" w:rsidRDefault="002D632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6B58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E2B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D86E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3E"/>
    <w:rsid w:val="00086E2C"/>
    <w:rsid w:val="000A2E7A"/>
    <w:rsid w:val="002244B7"/>
    <w:rsid w:val="002D632E"/>
    <w:rsid w:val="00314D94"/>
    <w:rsid w:val="00617568"/>
    <w:rsid w:val="006E68FA"/>
    <w:rsid w:val="00896D73"/>
    <w:rsid w:val="00D60B3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4F136"/>
  <w15:chartTrackingRefBased/>
  <w15:docId w15:val="{726BF853-5531-48DD-9821-204781FFD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60B3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0B3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232</Characters>
  <Application>Microsoft Office Word</Application>
  <DocSecurity>0</DocSecurity>
  <Lines>13</Lines>
  <Paragraphs>8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2026-04-14T23:43:00Z</dcterms:created>
  <dcterms:modified xsi:type="dcterms:W3CDTF">2026-04-14T23:43:00Z</dcterms:modified>
</cp:coreProperties>
</file>