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80B64" w14:textId="77777777" w:rsidR="00681788" w:rsidRDefault="00681788" w:rsidP="006817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Philip CASTELL</w:t>
      </w:r>
      <w:r>
        <w:rPr>
          <w:rFonts w:ascii="Times New Roman" w:hAnsi="Times New Roman" w:cs="Times New Roman"/>
        </w:rPr>
        <w:t xml:space="preserve">     (fl.1470)</w:t>
      </w:r>
    </w:p>
    <w:p w14:paraId="1C89E3DB" w14:textId="77777777" w:rsidR="00681788" w:rsidRDefault="00681788" w:rsidP="00681788">
      <w:pPr>
        <w:pStyle w:val="NoSpacing"/>
        <w:rPr>
          <w:rFonts w:ascii="Times New Roman" w:hAnsi="Times New Roman" w:cs="Times New Roman"/>
        </w:rPr>
      </w:pPr>
    </w:p>
    <w:p w14:paraId="70F70B04" w14:textId="77777777" w:rsidR="00681788" w:rsidRDefault="00681788" w:rsidP="00681788">
      <w:pPr>
        <w:pStyle w:val="NoSpacing"/>
        <w:rPr>
          <w:rFonts w:ascii="Times New Roman" w:hAnsi="Times New Roman" w:cs="Times New Roman"/>
        </w:rPr>
      </w:pPr>
    </w:p>
    <w:p w14:paraId="506E9D13" w14:textId="77777777" w:rsidR="00681788" w:rsidRDefault="00681788" w:rsidP="006817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3E8CCF39" w14:textId="77777777" w:rsidR="00681788" w:rsidRDefault="00681788" w:rsidP="006817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3AF69812" w14:textId="77777777" w:rsidR="00681788" w:rsidRDefault="00681788" w:rsidP="00681788">
      <w:pPr>
        <w:pStyle w:val="NoSpacing"/>
        <w:rPr>
          <w:rFonts w:ascii="Times New Roman" w:hAnsi="Times New Roman" w:cs="Times New Roman"/>
        </w:rPr>
      </w:pPr>
    </w:p>
    <w:p w14:paraId="2134C6A1" w14:textId="77777777" w:rsidR="00681788" w:rsidRDefault="00681788" w:rsidP="00681788">
      <w:pPr>
        <w:pStyle w:val="NoSpacing"/>
        <w:rPr>
          <w:rFonts w:ascii="Times New Roman" w:hAnsi="Times New Roman" w:cs="Times New Roman"/>
        </w:rPr>
      </w:pPr>
    </w:p>
    <w:p w14:paraId="00B4CB09" w14:textId="77777777" w:rsidR="00681788" w:rsidRDefault="00681788" w:rsidP="0068178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0473A11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B8924" w14:textId="77777777" w:rsidR="00151C27" w:rsidRDefault="00151C27" w:rsidP="00086E2C">
      <w:pPr>
        <w:spacing w:after="0" w:line="240" w:lineRule="auto"/>
      </w:pPr>
      <w:r>
        <w:separator/>
      </w:r>
    </w:p>
  </w:endnote>
  <w:endnote w:type="continuationSeparator" w:id="0">
    <w:p w14:paraId="45E45E1F" w14:textId="77777777" w:rsidR="00151C27" w:rsidRDefault="00151C2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1DF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190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E9B3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0C3EC" w14:textId="77777777" w:rsidR="00151C27" w:rsidRDefault="00151C27" w:rsidP="00086E2C">
      <w:pPr>
        <w:spacing w:after="0" w:line="240" w:lineRule="auto"/>
      </w:pPr>
      <w:r>
        <w:separator/>
      </w:r>
    </w:p>
  </w:footnote>
  <w:footnote w:type="continuationSeparator" w:id="0">
    <w:p w14:paraId="6E69E5B4" w14:textId="77777777" w:rsidR="00151C27" w:rsidRDefault="00151C2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CFD6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2E8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D10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88"/>
    <w:rsid w:val="00086E2C"/>
    <w:rsid w:val="000A2E7A"/>
    <w:rsid w:val="00151C27"/>
    <w:rsid w:val="002244B7"/>
    <w:rsid w:val="002C3660"/>
    <w:rsid w:val="00314D94"/>
    <w:rsid w:val="00617568"/>
    <w:rsid w:val="0068178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64CC9"/>
  <w15:chartTrackingRefBased/>
  <w15:docId w15:val="{65FC8A06-4679-4154-9E4F-BD44B576A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817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28</TotalTime>
  <Pages>1</Pages>
  <Words>25</Words>
  <Characters>118</Characters>
  <Application>Microsoft Office Word</Application>
  <DocSecurity>0</DocSecurity>
  <Lines>8</Lines>
  <Paragraphs>4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2026-02-11T19:30:00Z</dcterms:created>
  <dcterms:modified xsi:type="dcterms:W3CDTF">2026-02-11T19:58:00Z</dcterms:modified>
</cp:coreProperties>
</file>