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1BC3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Ivan CASTELL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0EA8F936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36D395A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3DF608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145D8F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0C5609D3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5BC39315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78EE65A4" w14:textId="77777777" w:rsidR="00177FD4" w:rsidRDefault="00177FD4" w:rsidP="00177F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6CBE3CB0" w14:textId="77777777" w:rsidR="00177FD4" w:rsidRDefault="00177FD4" w:rsidP="00177FD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592B0C5E" w14:textId="77777777" w:rsidR="00177FD4" w:rsidRDefault="00177FD4" w:rsidP="00177FD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8669A8" w14:textId="77777777" w:rsidR="00177FD4" w:rsidRDefault="00177FD4" w:rsidP="00177FD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90475F" w14:textId="77777777" w:rsidR="00177FD4" w:rsidRDefault="00177FD4" w:rsidP="00177FD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74B86A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A2F6D" w14:textId="77777777" w:rsidR="0047344B" w:rsidRDefault="0047344B" w:rsidP="00086E2C">
      <w:pPr>
        <w:spacing w:after="0" w:line="240" w:lineRule="auto"/>
      </w:pPr>
      <w:r>
        <w:separator/>
      </w:r>
    </w:p>
  </w:endnote>
  <w:endnote w:type="continuationSeparator" w:id="0">
    <w:p w14:paraId="48F60CCE" w14:textId="77777777" w:rsidR="0047344B" w:rsidRDefault="0047344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9B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8648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E22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0D9F" w14:textId="77777777" w:rsidR="0047344B" w:rsidRDefault="0047344B" w:rsidP="00086E2C">
      <w:pPr>
        <w:spacing w:after="0" w:line="240" w:lineRule="auto"/>
      </w:pPr>
      <w:r>
        <w:separator/>
      </w:r>
    </w:p>
  </w:footnote>
  <w:footnote w:type="continuationSeparator" w:id="0">
    <w:p w14:paraId="2A4F1C06" w14:textId="77777777" w:rsidR="0047344B" w:rsidRDefault="0047344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749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B0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33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D4"/>
    <w:rsid w:val="00086E2C"/>
    <w:rsid w:val="000A2E7A"/>
    <w:rsid w:val="00177FD4"/>
    <w:rsid w:val="002244B7"/>
    <w:rsid w:val="00314D94"/>
    <w:rsid w:val="0047344B"/>
    <w:rsid w:val="005B598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3823"/>
  <w15:chartTrackingRefBased/>
  <w15:docId w15:val="{B6C02C7D-1B15-45F8-B7BC-3D3461EF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77FD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77F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322</Characters>
  <Application>Microsoft Office Word</Application>
  <DocSecurity>0</DocSecurity>
  <Lines>18</Lines>
  <Paragraphs>10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2026-01-28T23:52:00Z</dcterms:created>
  <dcterms:modified xsi:type="dcterms:W3CDTF">2026-01-28T23:52:00Z</dcterms:modified>
</cp:coreProperties>
</file>