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D7CAD" w14:textId="77777777" w:rsidR="00865F9A" w:rsidRDefault="00865F9A" w:rsidP="00865F9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Humphrey CASTELL</w:t>
      </w:r>
      <w:r>
        <w:rPr>
          <w:rFonts w:ascii="Times New Roman" w:hAnsi="Times New Roman" w:cs="Times New Roman"/>
        </w:rPr>
        <w:t xml:space="preserve">      (fl.1482)</w:t>
      </w:r>
    </w:p>
    <w:p w14:paraId="4004B4DE" w14:textId="77777777" w:rsidR="00865F9A" w:rsidRDefault="00865F9A" w:rsidP="00865F9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0F9B6F16" w14:textId="77777777" w:rsidR="00865F9A" w:rsidRDefault="00865F9A" w:rsidP="00865F9A">
      <w:pPr>
        <w:pStyle w:val="NoSpacing"/>
        <w:rPr>
          <w:rFonts w:ascii="Times New Roman" w:hAnsi="Times New Roman" w:cs="Times New Roman"/>
        </w:rPr>
      </w:pPr>
    </w:p>
    <w:p w14:paraId="59014894" w14:textId="77777777" w:rsidR="00865F9A" w:rsidRDefault="00865F9A" w:rsidP="00865F9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14A2857" w14:textId="77777777" w:rsidR="00865F9A" w:rsidRDefault="00865F9A" w:rsidP="00865F9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1482</w:t>
      </w:r>
      <w:r>
        <w:rPr>
          <w:rFonts w:ascii="Times New Roman" w:hAnsi="Times New Roman" w:cs="Times New Roman"/>
        </w:rPr>
        <w:tab/>
        <w:t>He and the King made a plaint of forcible entry against Thomas Payn of</w:t>
      </w:r>
    </w:p>
    <w:p w14:paraId="34FA4B87" w14:textId="77777777" w:rsidR="00865F9A" w:rsidRDefault="00865F9A" w:rsidP="00865F9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East Dereham, Norfolk, gentleman(q.v.).</w:t>
      </w:r>
    </w:p>
    <w:p w14:paraId="01303D2F" w14:textId="77777777" w:rsidR="00865F9A" w:rsidRDefault="00865F9A" w:rsidP="00865F9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4609D7">
          <w:rPr>
            <w:rStyle w:val="Hyperlink"/>
            <w:rFonts w:ascii="Times New Roman" w:hAnsi="Times New Roman" w:cs="Times New Roman"/>
            <w:lang w:val="en-US"/>
          </w:rPr>
          <w:t>https://waalt.uh.edu/index.php/KB27/881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2A7DDF6" w14:textId="77777777" w:rsidR="00865F9A" w:rsidRDefault="00865F9A" w:rsidP="00865F9A">
      <w:pPr>
        <w:pStyle w:val="NoSpacing"/>
        <w:rPr>
          <w:rFonts w:ascii="Times New Roman" w:hAnsi="Times New Roman" w:cs="Times New Roman"/>
          <w:lang w:val="en-US"/>
        </w:rPr>
      </w:pPr>
    </w:p>
    <w:p w14:paraId="6CFAEE72" w14:textId="77777777" w:rsidR="00865F9A" w:rsidRDefault="00865F9A" w:rsidP="00865F9A">
      <w:pPr>
        <w:pStyle w:val="NoSpacing"/>
        <w:rPr>
          <w:rFonts w:ascii="Times New Roman" w:hAnsi="Times New Roman" w:cs="Times New Roman"/>
          <w:lang w:val="en-US"/>
        </w:rPr>
      </w:pPr>
    </w:p>
    <w:p w14:paraId="719A8D13" w14:textId="77777777" w:rsidR="00865F9A" w:rsidRDefault="00865F9A" w:rsidP="00865F9A">
      <w:pPr>
        <w:pStyle w:val="NoSpacing"/>
        <w:rPr>
          <w:rFonts w:ascii="Times New Roman" w:hAnsi="Times New Roman" w:cs="Times New Roman"/>
        </w:rPr>
      </w:pPr>
      <w:r w:rsidRPr="000053E5">
        <w:rPr>
          <w:rFonts w:ascii="Times New Roman" w:hAnsi="Times New Roman" w:cs="Times New Roman"/>
        </w:rPr>
        <w:t>21 March 2026</w:t>
      </w:r>
    </w:p>
    <w:p w14:paraId="439B943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3AF15" w14:textId="77777777" w:rsidR="00F029A3" w:rsidRDefault="00F029A3" w:rsidP="00086E2C">
      <w:pPr>
        <w:spacing w:after="0" w:line="240" w:lineRule="auto"/>
      </w:pPr>
      <w:r>
        <w:separator/>
      </w:r>
    </w:p>
  </w:endnote>
  <w:endnote w:type="continuationSeparator" w:id="0">
    <w:p w14:paraId="3BC98031" w14:textId="77777777" w:rsidR="00F029A3" w:rsidRDefault="00F029A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166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DC4A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BB25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4F361" w14:textId="77777777" w:rsidR="00F029A3" w:rsidRDefault="00F029A3" w:rsidP="00086E2C">
      <w:pPr>
        <w:spacing w:after="0" w:line="240" w:lineRule="auto"/>
      </w:pPr>
      <w:r>
        <w:separator/>
      </w:r>
    </w:p>
  </w:footnote>
  <w:footnote w:type="continuationSeparator" w:id="0">
    <w:p w14:paraId="6CFFAAE7" w14:textId="77777777" w:rsidR="00F029A3" w:rsidRDefault="00F029A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1CF8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51D4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B418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9A"/>
    <w:rsid w:val="00086E2C"/>
    <w:rsid w:val="000A2E7A"/>
    <w:rsid w:val="002244B7"/>
    <w:rsid w:val="00314D94"/>
    <w:rsid w:val="00617568"/>
    <w:rsid w:val="006E68FA"/>
    <w:rsid w:val="00706984"/>
    <w:rsid w:val="00865F9A"/>
    <w:rsid w:val="00ED3A55"/>
    <w:rsid w:val="00F029A3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51A70"/>
  <w15:chartTrackingRefBased/>
  <w15:docId w15:val="{6E14BEAB-46A2-484C-9CBC-9776FD9E9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65F9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5F9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240</Characters>
  <Application>Microsoft Office Word</Application>
  <DocSecurity>0</DocSecurity>
  <Lines>10</Lines>
  <Paragraphs>7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2026-03-23T00:04:00Z</dcterms:created>
  <dcterms:modified xsi:type="dcterms:W3CDTF">2026-03-23T00:05:00Z</dcterms:modified>
</cp:coreProperties>
</file>