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1B92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Peter CASANOVE</w:t>
      </w:r>
      <w:r>
        <w:rPr>
          <w:rFonts w:ascii="Times New Roman" w:hAnsi="Times New Roman" w:cs="Times New Roman"/>
          <w:lang w:val="en-US"/>
        </w:rPr>
        <w:t xml:space="preserve">        (fl.1484)</w:t>
      </w:r>
    </w:p>
    <w:p w14:paraId="12DD9E7D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Westminster. Minstrel.</w:t>
      </w:r>
    </w:p>
    <w:p w14:paraId="5B15CAD8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</w:p>
    <w:p w14:paraId="6E13AB77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</w:p>
    <w:p w14:paraId="03A5DCC2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1484</w:t>
      </w:r>
      <w:r>
        <w:rPr>
          <w:rFonts w:ascii="Times New Roman" w:hAnsi="Times New Roman" w:cs="Times New Roman"/>
          <w:lang w:val="en-US"/>
        </w:rPr>
        <w:tab/>
        <w:t>William Page(q.v.) brought a plaint of trespass against him.</w:t>
      </w:r>
    </w:p>
    <w:p w14:paraId="0D12C0F1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B55">
          <w:rPr>
            <w:rStyle w:val="Hyperlink"/>
            <w:rFonts w:ascii="Times New Roman" w:hAnsi="Times New Roman" w:cs="Times New Roman"/>
            <w:lang w:val="en-US"/>
          </w:rPr>
          <w:t>https://waalt.uh.edu/index.php/KB27/890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3809573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</w:p>
    <w:p w14:paraId="16F22396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</w:p>
    <w:p w14:paraId="624BFDEB" w14:textId="77777777" w:rsidR="0073182A" w:rsidRDefault="0073182A" w:rsidP="0073182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29 March 2026</w:t>
      </w:r>
    </w:p>
    <w:p w14:paraId="03DCE8B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95C3A" w14:textId="77777777" w:rsidR="00C755FC" w:rsidRDefault="00C755FC" w:rsidP="00086E2C">
      <w:pPr>
        <w:spacing w:after="0" w:line="240" w:lineRule="auto"/>
      </w:pPr>
      <w:r>
        <w:separator/>
      </w:r>
    </w:p>
  </w:endnote>
  <w:endnote w:type="continuationSeparator" w:id="0">
    <w:p w14:paraId="43C0DD59" w14:textId="77777777" w:rsidR="00C755FC" w:rsidRDefault="00C755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BB7C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023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F419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10F86" w14:textId="77777777" w:rsidR="00C755FC" w:rsidRDefault="00C755FC" w:rsidP="00086E2C">
      <w:pPr>
        <w:spacing w:after="0" w:line="240" w:lineRule="auto"/>
      </w:pPr>
      <w:r>
        <w:separator/>
      </w:r>
    </w:p>
  </w:footnote>
  <w:footnote w:type="continuationSeparator" w:id="0">
    <w:p w14:paraId="29C47220" w14:textId="77777777" w:rsidR="00C755FC" w:rsidRDefault="00C755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A0C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334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CD3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2A"/>
    <w:rsid w:val="00086E2C"/>
    <w:rsid w:val="000A2E7A"/>
    <w:rsid w:val="002244B7"/>
    <w:rsid w:val="003033C4"/>
    <w:rsid w:val="00314D94"/>
    <w:rsid w:val="00617568"/>
    <w:rsid w:val="006E68FA"/>
    <w:rsid w:val="0073182A"/>
    <w:rsid w:val="00C755F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188AC"/>
  <w15:chartTrackingRefBased/>
  <w15:docId w15:val="{6E0204BB-6557-4A45-AF76-B97F4601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3182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18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212</Characters>
  <Application>Microsoft Office Word</Application>
  <DocSecurity>0</DocSecurity>
  <Lines>13</Lines>
  <Paragraphs>7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2026-03-30T23:04:00Z</dcterms:created>
  <dcterms:modified xsi:type="dcterms:W3CDTF">2026-03-30T23:04:00Z</dcterms:modified>
</cp:coreProperties>
</file>