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7DA25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CARTER</w:t>
      </w:r>
      <w:r>
        <w:rPr>
          <w:rFonts w:cs="Times New Roman"/>
          <w:szCs w:val="24"/>
          <w:lang w:val="en-GB"/>
        </w:rPr>
        <w:t xml:space="preserve">       (fl.1466)</w:t>
      </w:r>
    </w:p>
    <w:p w14:paraId="56989302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Reading. Servant.</w:t>
      </w:r>
    </w:p>
    <w:p w14:paraId="364C9E33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</w:p>
    <w:p w14:paraId="345DE8A3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</w:p>
    <w:p w14:paraId="11B29474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1466</w:t>
      </w:r>
      <w:r>
        <w:rPr>
          <w:rFonts w:cs="Times New Roman"/>
          <w:szCs w:val="24"/>
          <w:lang w:val="en-GB"/>
        </w:rPr>
        <w:tab/>
        <w:t>The King brought a plaint of trespass and rescue against him and 6 others.</w:t>
      </w:r>
    </w:p>
    <w:p w14:paraId="0AF5D473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C53A7">
          <w:rPr>
            <w:rStyle w:val="Hyperlink"/>
            <w:rFonts w:cs="Times New Roman"/>
            <w:szCs w:val="24"/>
            <w:lang w:val="en-GB"/>
          </w:rPr>
          <w:t>https://waalt.uh.edu/index.php/KB27/819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3E3FCFF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</w:p>
    <w:p w14:paraId="2C6D8579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</w:p>
    <w:p w14:paraId="00A64DB3" w14:textId="77777777" w:rsidR="009B26DB" w:rsidRDefault="009B26DB" w:rsidP="009B26D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January 2026</w:t>
      </w:r>
    </w:p>
    <w:p w14:paraId="01C5C98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87844" w14:textId="77777777" w:rsidR="007C446C" w:rsidRDefault="007C446C" w:rsidP="00086E2C">
      <w:pPr>
        <w:spacing w:after="0" w:line="240" w:lineRule="auto"/>
      </w:pPr>
      <w:r>
        <w:separator/>
      </w:r>
    </w:p>
  </w:endnote>
  <w:endnote w:type="continuationSeparator" w:id="0">
    <w:p w14:paraId="54D35797" w14:textId="77777777" w:rsidR="007C446C" w:rsidRDefault="007C446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46D9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B3D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11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2765" w14:textId="77777777" w:rsidR="007C446C" w:rsidRDefault="007C446C" w:rsidP="00086E2C">
      <w:pPr>
        <w:spacing w:after="0" w:line="240" w:lineRule="auto"/>
      </w:pPr>
      <w:r>
        <w:separator/>
      </w:r>
    </w:p>
  </w:footnote>
  <w:footnote w:type="continuationSeparator" w:id="0">
    <w:p w14:paraId="09478CA4" w14:textId="77777777" w:rsidR="007C446C" w:rsidRDefault="007C446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74B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3BA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D5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86E2C"/>
    <w:rsid w:val="000A2E7A"/>
    <w:rsid w:val="002244B7"/>
    <w:rsid w:val="00314D94"/>
    <w:rsid w:val="00617568"/>
    <w:rsid w:val="006E68FA"/>
    <w:rsid w:val="007C446C"/>
    <w:rsid w:val="009B26DB"/>
    <w:rsid w:val="00ED3A55"/>
    <w:rsid w:val="00F479D0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70C86"/>
  <w15:chartTrackingRefBased/>
  <w15:docId w15:val="{E91D6DDB-9B1F-465C-A597-DF1A4D28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B26D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B26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2026-01-22T16:35:00Z</dcterms:created>
  <dcterms:modified xsi:type="dcterms:W3CDTF">2026-01-22T16:35:00Z</dcterms:modified>
</cp:coreProperties>
</file>