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89125" w14:textId="77777777" w:rsidR="00A36733" w:rsidRDefault="00A36733" w:rsidP="00A3673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CARTER</w:t>
      </w:r>
      <w:r>
        <w:rPr>
          <w:rFonts w:ascii="Times New Roman" w:hAnsi="Times New Roman" w:cs="Times New Roman"/>
        </w:rPr>
        <w:t xml:space="preserve">        (fl.1472)</w:t>
      </w:r>
    </w:p>
    <w:p w14:paraId="7B54FD72" w14:textId="77777777" w:rsidR="00A36733" w:rsidRDefault="00A36733" w:rsidP="00A3673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 xml:space="preserve"> Matfelon. Labourer.</w:t>
      </w:r>
    </w:p>
    <w:p w14:paraId="068C09C9" w14:textId="77777777" w:rsidR="00A36733" w:rsidRDefault="00A36733" w:rsidP="00A36733">
      <w:pPr>
        <w:pStyle w:val="NoSpacing"/>
        <w:rPr>
          <w:rFonts w:ascii="Times New Roman" w:hAnsi="Times New Roman" w:cs="Times New Roman"/>
        </w:rPr>
      </w:pPr>
    </w:p>
    <w:p w14:paraId="456011CD" w14:textId="77777777" w:rsidR="00A36733" w:rsidRDefault="00A36733" w:rsidP="00A36733">
      <w:pPr>
        <w:pStyle w:val="NoSpacing"/>
        <w:rPr>
          <w:rFonts w:ascii="Times New Roman" w:hAnsi="Times New Roman" w:cs="Times New Roman"/>
        </w:rPr>
      </w:pPr>
    </w:p>
    <w:p w14:paraId="1197BEA4" w14:textId="77777777" w:rsidR="00A36733" w:rsidRDefault="00A36733" w:rsidP="00A3673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Nicholas Smyth(q.v.) brought a plaint of trespass against him and 12 others.</w:t>
      </w:r>
    </w:p>
    <w:p w14:paraId="057952E7" w14:textId="77777777" w:rsidR="00A36733" w:rsidRDefault="00A36733" w:rsidP="00A3673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1A6E19AC" w14:textId="77777777" w:rsidR="00A36733" w:rsidRDefault="00A36733" w:rsidP="00A36733">
      <w:pPr>
        <w:pStyle w:val="NoSpacing"/>
        <w:rPr>
          <w:rFonts w:ascii="Times New Roman" w:hAnsi="Times New Roman" w:cs="Times New Roman"/>
        </w:rPr>
      </w:pPr>
    </w:p>
    <w:p w14:paraId="0CDBA657" w14:textId="77777777" w:rsidR="00A36733" w:rsidRDefault="00A36733" w:rsidP="00A36733">
      <w:pPr>
        <w:pStyle w:val="NoSpacing"/>
        <w:rPr>
          <w:rFonts w:ascii="Times New Roman" w:hAnsi="Times New Roman" w:cs="Times New Roman"/>
        </w:rPr>
      </w:pPr>
    </w:p>
    <w:p w14:paraId="61891CB0" w14:textId="77777777" w:rsidR="00A36733" w:rsidRDefault="00A36733" w:rsidP="00A3673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2026</w:t>
      </w:r>
    </w:p>
    <w:p w14:paraId="317B34C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E5781" w14:textId="77777777" w:rsidR="00217969" w:rsidRDefault="00217969" w:rsidP="00086E2C">
      <w:pPr>
        <w:spacing w:after="0" w:line="240" w:lineRule="auto"/>
      </w:pPr>
      <w:r>
        <w:separator/>
      </w:r>
    </w:p>
  </w:endnote>
  <w:endnote w:type="continuationSeparator" w:id="0">
    <w:p w14:paraId="6F0ECCF5" w14:textId="77777777" w:rsidR="00217969" w:rsidRDefault="0021796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BBC2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F40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62B1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B813" w14:textId="77777777" w:rsidR="00217969" w:rsidRDefault="00217969" w:rsidP="00086E2C">
      <w:pPr>
        <w:spacing w:after="0" w:line="240" w:lineRule="auto"/>
      </w:pPr>
      <w:r>
        <w:separator/>
      </w:r>
    </w:p>
  </w:footnote>
  <w:footnote w:type="continuationSeparator" w:id="0">
    <w:p w14:paraId="3AB31BC5" w14:textId="77777777" w:rsidR="00217969" w:rsidRDefault="0021796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096E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CA07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A39E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33"/>
    <w:rsid w:val="00086E2C"/>
    <w:rsid w:val="000A2E7A"/>
    <w:rsid w:val="00217969"/>
    <w:rsid w:val="002244B7"/>
    <w:rsid w:val="00314D94"/>
    <w:rsid w:val="004E303E"/>
    <w:rsid w:val="00617568"/>
    <w:rsid w:val="006E68FA"/>
    <w:rsid w:val="00A3673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26207"/>
  <w15:chartTrackingRefBased/>
  <w15:docId w15:val="{68E2CB07-12CF-4B0B-B009-C69E11A6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367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673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26</Words>
  <Characters>172</Characters>
  <Application>Microsoft Office Word</Application>
  <DocSecurity>0</DocSecurity>
  <Lines>9</Lines>
  <Paragraphs>5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2026-02-13T15:44:00Z</dcterms:created>
  <dcterms:modified xsi:type="dcterms:W3CDTF">2026-02-13T15:47:00Z</dcterms:modified>
</cp:coreProperties>
</file>