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F0A1" w14:textId="77777777" w:rsidR="00A720EB" w:rsidRDefault="00A720EB" w:rsidP="00A720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CARTER</w:t>
      </w:r>
      <w:r>
        <w:rPr>
          <w:rFonts w:ascii="Times New Roman" w:hAnsi="Times New Roman" w:cs="Times New Roman"/>
        </w:rPr>
        <w:t xml:space="preserve">        (fl.1472)</w:t>
      </w:r>
    </w:p>
    <w:p w14:paraId="2B8A266F" w14:textId="77777777" w:rsidR="00A720EB" w:rsidRDefault="00A720EB" w:rsidP="00A720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 xml:space="preserve"> Matfelon. Middlesex. Carter.</w:t>
      </w:r>
    </w:p>
    <w:p w14:paraId="6DF130E9" w14:textId="77777777" w:rsidR="00A720EB" w:rsidRDefault="00A720EB" w:rsidP="00A720EB">
      <w:pPr>
        <w:pStyle w:val="NoSpacing"/>
        <w:rPr>
          <w:rFonts w:ascii="Times New Roman" w:hAnsi="Times New Roman" w:cs="Times New Roman"/>
        </w:rPr>
      </w:pPr>
    </w:p>
    <w:p w14:paraId="58EE4A83" w14:textId="77777777" w:rsidR="00A720EB" w:rsidRDefault="00A720EB" w:rsidP="00A720EB">
      <w:pPr>
        <w:pStyle w:val="NoSpacing"/>
        <w:rPr>
          <w:rFonts w:ascii="Times New Roman" w:hAnsi="Times New Roman" w:cs="Times New Roman"/>
        </w:rPr>
      </w:pPr>
    </w:p>
    <w:p w14:paraId="48AD64C6" w14:textId="77777777" w:rsidR="00A720EB" w:rsidRDefault="00A720EB" w:rsidP="00A720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Nicholas Smyth brought a plaint of trespass against him and 21 others.</w:t>
      </w:r>
    </w:p>
    <w:p w14:paraId="3EFFC9F6" w14:textId="77777777" w:rsidR="00A720EB" w:rsidRDefault="00A720EB" w:rsidP="00A720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75F3A786" w14:textId="77777777" w:rsidR="00A720EB" w:rsidRDefault="00A720EB" w:rsidP="00A720EB">
      <w:pPr>
        <w:pStyle w:val="NoSpacing"/>
        <w:rPr>
          <w:rFonts w:ascii="Times New Roman" w:hAnsi="Times New Roman" w:cs="Times New Roman"/>
        </w:rPr>
      </w:pPr>
    </w:p>
    <w:p w14:paraId="1F6EB29F" w14:textId="77777777" w:rsidR="00A720EB" w:rsidRDefault="00A720EB" w:rsidP="00A720EB">
      <w:pPr>
        <w:pStyle w:val="NoSpacing"/>
        <w:rPr>
          <w:rFonts w:ascii="Times New Roman" w:hAnsi="Times New Roman" w:cs="Times New Roman"/>
        </w:rPr>
      </w:pPr>
    </w:p>
    <w:p w14:paraId="74C749D0" w14:textId="77777777" w:rsidR="00A720EB" w:rsidRDefault="00A720EB" w:rsidP="00A720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2026</w:t>
      </w:r>
    </w:p>
    <w:p w14:paraId="65B5142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78D23" w14:textId="77777777" w:rsidR="0001052A" w:rsidRDefault="0001052A" w:rsidP="00086E2C">
      <w:pPr>
        <w:spacing w:after="0" w:line="240" w:lineRule="auto"/>
      </w:pPr>
      <w:r>
        <w:separator/>
      </w:r>
    </w:p>
  </w:endnote>
  <w:endnote w:type="continuationSeparator" w:id="0">
    <w:p w14:paraId="6885B1B6" w14:textId="77777777" w:rsidR="0001052A" w:rsidRDefault="000105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6846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BD59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2BE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72590" w14:textId="77777777" w:rsidR="0001052A" w:rsidRDefault="0001052A" w:rsidP="00086E2C">
      <w:pPr>
        <w:spacing w:after="0" w:line="240" w:lineRule="auto"/>
      </w:pPr>
      <w:r>
        <w:separator/>
      </w:r>
    </w:p>
  </w:footnote>
  <w:footnote w:type="continuationSeparator" w:id="0">
    <w:p w14:paraId="750C6FBD" w14:textId="77777777" w:rsidR="0001052A" w:rsidRDefault="000105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93EE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D6F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614D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EB"/>
    <w:rsid w:val="0001052A"/>
    <w:rsid w:val="00086E2C"/>
    <w:rsid w:val="000A2E7A"/>
    <w:rsid w:val="002244B7"/>
    <w:rsid w:val="00314D94"/>
    <w:rsid w:val="00617568"/>
    <w:rsid w:val="006E68FA"/>
    <w:rsid w:val="00A720EB"/>
    <w:rsid w:val="00E13A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615D7"/>
  <w15:chartTrackingRefBased/>
  <w15:docId w15:val="{27D965C1-E2DF-4404-B9A9-C8052E4E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720E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20E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45</Words>
  <Characters>225</Characters>
  <Application>Microsoft Office Word</Application>
  <DocSecurity>0</DocSecurity>
  <Lines>11</Lines>
  <Paragraphs>6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2026-02-10T17:57:00Z</dcterms:created>
  <dcterms:modified xsi:type="dcterms:W3CDTF">2026-02-10T17:57:00Z</dcterms:modified>
</cp:coreProperties>
</file>