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34E8C" w14:textId="77777777" w:rsidR="003C2094" w:rsidRDefault="003C2094" w:rsidP="003C209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Richard CARTER</w:t>
      </w:r>
      <w:r>
        <w:rPr>
          <w:rFonts w:ascii="Times New Roman" w:hAnsi="Times New Roman" w:cs="Times New Roman"/>
          <w:lang w:val="en-US"/>
        </w:rPr>
        <w:t xml:space="preserve">       (fl.1478)</w:t>
      </w:r>
    </w:p>
    <w:p w14:paraId="4D6930D8" w14:textId="77777777" w:rsidR="003C2094" w:rsidRDefault="003C2094" w:rsidP="003C209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Currier.</w:t>
      </w:r>
    </w:p>
    <w:p w14:paraId="57839C18" w14:textId="77777777" w:rsidR="003C2094" w:rsidRDefault="003C2094" w:rsidP="003C2094">
      <w:pPr>
        <w:pStyle w:val="NoSpacing"/>
        <w:rPr>
          <w:rFonts w:ascii="Times New Roman" w:hAnsi="Times New Roman" w:cs="Times New Roman"/>
          <w:lang w:val="en-US"/>
        </w:rPr>
      </w:pPr>
    </w:p>
    <w:p w14:paraId="6F082573" w14:textId="77777777" w:rsidR="003C2094" w:rsidRDefault="003C2094" w:rsidP="003C2094">
      <w:pPr>
        <w:pStyle w:val="NoSpacing"/>
        <w:rPr>
          <w:rFonts w:ascii="Times New Roman" w:hAnsi="Times New Roman" w:cs="Times New Roman"/>
          <w:lang w:val="en-US"/>
        </w:rPr>
      </w:pPr>
    </w:p>
    <w:p w14:paraId="269199BA" w14:textId="77777777" w:rsidR="003C2094" w:rsidRDefault="003C2094" w:rsidP="003C209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1478</w:t>
      </w:r>
      <w:r>
        <w:rPr>
          <w:rFonts w:ascii="Times New Roman" w:hAnsi="Times New Roman" w:cs="Times New Roman"/>
          <w:lang w:val="en-US"/>
        </w:rPr>
        <w:tab/>
        <w:t>Thomas Lancastre brought a plaint of embracery against him and 10 others.</w:t>
      </w:r>
    </w:p>
    <w:p w14:paraId="3AC32C3E" w14:textId="77777777" w:rsidR="003C2094" w:rsidRDefault="003C2094" w:rsidP="003C209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BB4425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C851EC9" w14:textId="77777777" w:rsidR="003C2094" w:rsidRDefault="003C2094" w:rsidP="003C2094">
      <w:pPr>
        <w:pStyle w:val="NoSpacing"/>
        <w:rPr>
          <w:rFonts w:ascii="Times New Roman" w:hAnsi="Times New Roman" w:cs="Times New Roman"/>
          <w:lang w:val="en-US"/>
        </w:rPr>
      </w:pPr>
    </w:p>
    <w:p w14:paraId="49FB042C" w14:textId="77777777" w:rsidR="003C2094" w:rsidRDefault="003C2094" w:rsidP="003C2094">
      <w:pPr>
        <w:pStyle w:val="NoSpacing"/>
        <w:rPr>
          <w:rFonts w:ascii="Times New Roman" w:hAnsi="Times New Roman" w:cs="Times New Roman"/>
          <w:lang w:val="en-US"/>
        </w:rPr>
      </w:pPr>
    </w:p>
    <w:p w14:paraId="3DDBEF44" w14:textId="77777777" w:rsidR="003C2094" w:rsidRDefault="003C2094" w:rsidP="003C209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 March 2026</w:t>
      </w:r>
    </w:p>
    <w:p w14:paraId="4C17E3D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97B6C" w14:textId="77777777" w:rsidR="00961AEB" w:rsidRDefault="00961AEB" w:rsidP="00086E2C">
      <w:pPr>
        <w:spacing w:after="0" w:line="240" w:lineRule="auto"/>
      </w:pPr>
      <w:r>
        <w:separator/>
      </w:r>
    </w:p>
  </w:endnote>
  <w:endnote w:type="continuationSeparator" w:id="0">
    <w:p w14:paraId="2FF168C9" w14:textId="77777777" w:rsidR="00961AEB" w:rsidRDefault="00961AE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02F8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72D6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6796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1954D" w14:textId="77777777" w:rsidR="00961AEB" w:rsidRDefault="00961AEB" w:rsidP="00086E2C">
      <w:pPr>
        <w:spacing w:after="0" w:line="240" w:lineRule="auto"/>
      </w:pPr>
      <w:r>
        <w:separator/>
      </w:r>
    </w:p>
  </w:footnote>
  <w:footnote w:type="continuationSeparator" w:id="0">
    <w:p w14:paraId="2C4F6DAC" w14:textId="77777777" w:rsidR="00961AEB" w:rsidRDefault="00961AE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3F4E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E4C5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4D1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94"/>
    <w:rsid w:val="00086E2C"/>
    <w:rsid w:val="000A2E7A"/>
    <w:rsid w:val="002244B7"/>
    <w:rsid w:val="00314D94"/>
    <w:rsid w:val="003C2094"/>
    <w:rsid w:val="00502EB6"/>
    <w:rsid w:val="00617568"/>
    <w:rsid w:val="006E68FA"/>
    <w:rsid w:val="00961AE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F126D"/>
  <w15:chartTrackingRefBased/>
  <w15:docId w15:val="{0EF6BE0F-DE4F-4F2F-8B4C-60CA91080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C209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C209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216</Characters>
  <Application>Microsoft Office Word</Application>
  <DocSecurity>0</DocSecurity>
  <Lines>12</Lines>
  <Paragraphs>7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2026-03-05T22:51:00Z</dcterms:created>
  <dcterms:modified xsi:type="dcterms:W3CDTF">2026-03-05T22:52:00Z</dcterms:modified>
</cp:coreProperties>
</file>