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B01B6" w14:textId="77777777" w:rsidR="00272267" w:rsidRDefault="00272267" w:rsidP="002722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CARTER</w:t>
      </w:r>
      <w:r>
        <w:rPr>
          <w:rFonts w:cs="Times New Roman"/>
          <w:szCs w:val="24"/>
        </w:rPr>
        <w:t xml:space="preserve">       (1400-1429)</w:t>
      </w:r>
    </w:p>
    <w:p w14:paraId="0EBD716C" w14:textId="77777777" w:rsidR="00272267" w:rsidRDefault="00272267" w:rsidP="002722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Watford.</w:t>
      </w:r>
    </w:p>
    <w:p w14:paraId="14B4E898" w14:textId="77777777" w:rsidR="00272267" w:rsidRDefault="00272267" w:rsidP="00272267">
      <w:pPr>
        <w:pStyle w:val="NoSpacing"/>
        <w:rPr>
          <w:rFonts w:cs="Times New Roman"/>
          <w:szCs w:val="24"/>
        </w:rPr>
      </w:pPr>
    </w:p>
    <w:p w14:paraId="7B4BD712" w14:textId="77777777" w:rsidR="00272267" w:rsidRDefault="00272267" w:rsidP="00272267">
      <w:pPr>
        <w:pStyle w:val="NoSpacing"/>
        <w:rPr>
          <w:rFonts w:cs="Times New Roman"/>
          <w:szCs w:val="24"/>
        </w:rPr>
      </w:pPr>
    </w:p>
    <w:p w14:paraId="2786D529" w14:textId="77777777" w:rsidR="00272267" w:rsidRDefault="00272267" w:rsidP="002722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Richard le Carter.</w:t>
      </w:r>
    </w:p>
    <w:p w14:paraId="7AAC570A" w14:textId="77777777" w:rsidR="00272267" w:rsidRDefault="00272267" w:rsidP="002722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(UK and Ireland, Find A Grave Index, 1300’s-current)</w:t>
      </w:r>
    </w:p>
    <w:p w14:paraId="40940FF9" w14:textId="77777777" w:rsidR="00272267" w:rsidRDefault="00272267" w:rsidP="002722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Alice(b.1400).   (ibid.)</w:t>
      </w:r>
    </w:p>
    <w:p w14:paraId="0B358852" w14:textId="77777777" w:rsidR="00272267" w:rsidRDefault="00272267" w:rsidP="002722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William (d.1517)(q.v.)</w:t>
      </w:r>
    </w:p>
    <w:p w14:paraId="1FBB627F" w14:textId="77777777" w:rsidR="00272267" w:rsidRDefault="00272267" w:rsidP="002722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(ibid.)</w:t>
      </w:r>
    </w:p>
    <w:p w14:paraId="72BE5828" w14:textId="77777777" w:rsidR="00272267" w:rsidRDefault="00272267" w:rsidP="00272267">
      <w:pPr>
        <w:pStyle w:val="NoSpacing"/>
        <w:rPr>
          <w:rFonts w:cs="Times New Roman"/>
          <w:szCs w:val="24"/>
        </w:rPr>
      </w:pPr>
    </w:p>
    <w:p w14:paraId="0B48F550" w14:textId="77777777" w:rsidR="00272267" w:rsidRDefault="00272267" w:rsidP="00272267">
      <w:pPr>
        <w:pStyle w:val="NoSpacing"/>
        <w:rPr>
          <w:rFonts w:cs="Times New Roman"/>
          <w:szCs w:val="24"/>
        </w:rPr>
      </w:pPr>
    </w:p>
    <w:p w14:paraId="08F7BE6E" w14:textId="77777777" w:rsidR="00272267" w:rsidRDefault="00272267" w:rsidP="002722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March 2026</w:t>
      </w:r>
    </w:p>
    <w:p w14:paraId="6B98F40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A4718" w14:textId="77777777" w:rsidR="009A0543" w:rsidRDefault="009A0543" w:rsidP="00086E2C">
      <w:pPr>
        <w:spacing w:after="0" w:line="240" w:lineRule="auto"/>
      </w:pPr>
      <w:r>
        <w:separator/>
      </w:r>
    </w:p>
  </w:endnote>
  <w:endnote w:type="continuationSeparator" w:id="0">
    <w:p w14:paraId="07A7E5FB" w14:textId="77777777" w:rsidR="009A0543" w:rsidRDefault="009A054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4F1C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A2B5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7A75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63AAB" w14:textId="77777777" w:rsidR="009A0543" w:rsidRDefault="009A0543" w:rsidP="00086E2C">
      <w:pPr>
        <w:spacing w:after="0" w:line="240" w:lineRule="auto"/>
      </w:pPr>
      <w:r>
        <w:separator/>
      </w:r>
    </w:p>
  </w:footnote>
  <w:footnote w:type="continuationSeparator" w:id="0">
    <w:p w14:paraId="2370DB37" w14:textId="77777777" w:rsidR="009A0543" w:rsidRDefault="009A054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F58C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8E0D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FC53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267"/>
    <w:rsid w:val="00086E2C"/>
    <w:rsid w:val="000A2E7A"/>
    <w:rsid w:val="002244B7"/>
    <w:rsid w:val="00272267"/>
    <w:rsid w:val="00314D94"/>
    <w:rsid w:val="004B1AA0"/>
    <w:rsid w:val="00617568"/>
    <w:rsid w:val="006E68FA"/>
    <w:rsid w:val="009A054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740CE"/>
  <w15:chartTrackingRefBased/>
  <w15:docId w15:val="{8B26D345-C10D-4997-88FB-C662FF2F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72267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32</Words>
  <Characters>173</Characters>
  <Application>Microsoft Office Word</Application>
  <DocSecurity>0</DocSecurity>
  <Lines>6</Lines>
  <Paragraphs>3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2026-03-12T16:26:00Z</dcterms:created>
  <dcterms:modified xsi:type="dcterms:W3CDTF">2026-03-12T16:26:00Z</dcterms:modified>
</cp:coreProperties>
</file>