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427A1" w14:textId="77777777" w:rsidR="00605A1D" w:rsidRDefault="00605A1D" w:rsidP="00605A1D">
      <w:pPr>
        <w:rPr>
          <w:rFonts w:cs="Times New Roman"/>
        </w:rPr>
      </w:pPr>
      <w:r>
        <w:rPr>
          <w:rFonts w:cs="Times New Roman"/>
          <w:u w:val="single"/>
        </w:rPr>
        <w:t>John CARTER</w:t>
      </w:r>
      <w:r>
        <w:rPr>
          <w:rFonts w:cs="Times New Roman"/>
        </w:rPr>
        <w:t xml:space="preserve">       (fl.1401)</w:t>
      </w:r>
    </w:p>
    <w:p w14:paraId="5C812B05" w14:textId="77777777" w:rsidR="00605A1D" w:rsidRDefault="00605A1D" w:rsidP="00605A1D">
      <w:pPr>
        <w:rPr>
          <w:rFonts w:cs="Times New Roman"/>
        </w:rPr>
      </w:pPr>
      <w:r>
        <w:rPr>
          <w:rFonts w:cs="Times New Roman"/>
        </w:rPr>
        <w:t>of Thurgarton Priory.</w:t>
      </w:r>
    </w:p>
    <w:p w14:paraId="625C4F5B" w14:textId="77777777" w:rsidR="00605A1D" w:rsidRDefault="00605A1D" w:rsidP="00605A1D">
      <w:pPr>
        <w:rPr>
          <w:rFonts w:cs="Times New Roman"/>
        </w:rPr>
      </w:pPr>
    </w:p>
    <w:p w14:paraId="0A5D4F85" w14:textId="77777777" w:rsidR="00605A1D" w:rsidRDefault="00605A1D" w:rsidP="00605A1D">
      <w:pPr>
        <w:rPr>
          <w:rFonts w:cs="Times New Roman"/>
        </w:rPr>
      </w:pPr>
    </w:p>
    <w:p w14:paraId="38C065A7" w14:textId="77777777" w:rsidR="00605A1D" w:rsidRDefault="00605A1D" w:rsidP="00605A1D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48088452" w14:textId="77777777" w:rsidR="00605A1D" w:rsidRDefault="00605A1D" w:rsidP="00605A1D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09C910AA" w14:textId="77777777" w:rsidR="00605A1D" w:rsidRDefault="00605A1D" w:rsidP="00605A1D">
      <w:pPr>
        <w:rPr>
          <w:rFonts w:cs="Times New Roman"/>
        </w:rPr>
      </w:pPr>
    </w:p>
    <w:p w14:paraId="0190F931" w14:textId="77777777" w:rsidR="00605A1D" w:rsidRDefault="00605A1D" w:rsidP="00605A1D">
      <w:pPr>
        <w:rPr>
          <w:rFonts w:cs="Times New Roman"/>
        </w:rPr>
      </w:pPr>
    </w:p>
    <w:p w14:paraId="31B47F74" w14:textId="77777777" w:rsidR="00605A1D" w:rsidRDefault="00605A1D" w:rsidP="00605A1D">
      <w:pPr>
        <w:rPr>
          <w:rFonts w:cs="Times New Roman"/>
        </w:rPr>
      </w:pPr>
      <w:r>
        <w:rPr>
          <w:rFonts w:cs="Times New Roman"/>
        </w:rPr>
        <w:t>15 May 2026</w:t>
      </w:r>
    </w:p>
    <w:p w14:paraId="3D9853F0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CAFB" w14:textId="77777777" w:rsidR="00E3360D" w:rsidRDefault="00E3360D" w:rsidP="00086E2C">
      <w:r>
        <w:separator/>
      </w:r>
    </w:p>
  </w:endnote>
  <w:endnote w:type="continuationSeparator" w:id="0">
    <w:p w14:paraId="78C4E1BE" w14:textId="77777777" w:rsidR="00E3360D" w:rsidRDefault="00E3360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C2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B71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0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DC7D" w14:textId="77777777" w:rsidR="00E3360D" w:rsidRDefault="00E3360D" w:rsidP="00086E2C">
      <w:r>
        <w:separator/>
      </w:r>
    </w:p>
  </w:footnote>
  <w:footnote w:type="continuationSeparator" w:id="0">
    <w:p w14:paraId="6C2D0194" w14:textId="77777777" w:rsidR="00E3360D" w:rsidRDefault="00E3360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84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57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9A1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1D"/>
    <w:rsid w:val="00086E2C"/>
    <w:rsid w:val="000A2E7A"/>
    <w:rsid w:val="001C49E9"/>
    <w:rsid w:val="002244B7"/>
    <w:rsid w:val="00314D94"/>
    <w:rsid w:val="005435B9"/>
    <w:rsid w:val="00605A1D"/>
    <w:rsid w:val="00617568"/>
    <w:rsid w:val="006E68FA"/>
    <w:rsid w:val="008E56AD"/>
    <w:rsid w:val="00AF65CA"/>
    <w:rsid w:val="00E3360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42003"/>
  <w15:chartTrackingRefBased/>
  <w15:docId w15:val="{B3F1E1C6-305A-43EB-85AD-D2F93CD0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A1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2026-05-16T19:18:00Z</dcterms:created>
  <dcterms:modified xsi:type="dcterms:W3CDTF">2026-05-16T19:19:00Z</dcterms:modified>
</cp:coreProperties>
</file>