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8E26" w14:textId="77777777" w:rsidR="00B71DDF" w:rsidRDefault="00B71DDF" w:rsidP="00B71DDF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CARTER</w:t>
      </w:r>
      <w:r>
        <w:rPr>
          <w:rFonts w:cs="Times New Roman"/>
          <w:lang w:val="en-US"/>
        </w:rPr>
        <w:t xml:space="preserve">         (fl.1496)</w:t>
      </w:r>
    </w:p>
    <w:p w14:paraId="2E77FD74" w14:textId="77777777" w:rsidR="00B71DDF" w:rsidRDefault="00B71DDF" w:rsidP="00B71DD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Mill End, Hertfordshire. Husbandman.</w:t>
      </w:r>
    </w:p>
    <w:p w14:paraId="4C432714" w14:textId="77777777" w:rsidR="00B71DDF" w:rsidRDefault="00B71DDF" w:rsidP="00B71DDF">
      <w:pPr>
        <w:pStyle w:val="NoSpacing"/>
        <w:rPr>
          <w:rFonts w:cs="Times New Roman"/>
          <w:lang w:val="en-US"/>
        </w:rPr>
      </w:pPr>
    </w:p>
    <w:p w14:paraId="473EFF3C" w14:textId="77777777" w:rsidR="00B71DDF" w:rsidRDefault="00B71DDF" w:rsidP="00B71DDF">
      <w:pPr>
        <w:pStyle w:val="NoSpacing"/>
        <w:rPr>
          <w:rFonts w:cs="Times New Roman"/>
          <w:lang w:val="en-US"/>
        </w:rPr>
      </w:pPr>
    </w:p>
    <w:p w14:paraId="56D279E3" w14:textId="77777777" w:rsidR="00B71DDF" w:rsidRDefault="00B71DDF" w:rsidP="00B71DD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Ralph Bukberd(q.v.) brought a plaint of trespass and diverting water </w:t>
      </w:r>
    </w:p>
    <w:p w14:paraId="639AD22E" w14:textId="77777777" w:rsidR="00B71DDF" w:rsidRDefault="00B71DDF" w:rsidP="00B71DD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from a mill against him and Richard Tredway of Chorleywood(q.v.).     </w:t>
      </w:r>
    </w:p>
    <w:p w14:paraId="457E0AF3" w14:textId="77777777" w:rsidR="00B71DDF" w:rsidRDefault="00B71DDF" w:rsidP="00B71DDF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0F76D6C2" w14:textId="77777777" w:rsidR="00B71DDF" w:rsidRDefault="00B71DDF" w:rsidP="00B71DDF">
      <w:pPr>
        <w:pStyle w:val="NoSpacing"/>
        <w:rPr>
          <w:rFonts w:cs="Times New Roman"/>
          <w:lang w:val="en-US"/>
        </w:rPr>
      </w:pPr>
    </w:p>
    <w:p w14:paraId="5D199915" w14:textId="77777777" w:rsidR="00B71DDF" w:rsidRDefault="00B71DDF" w:rsidP="00B71DDF">
      <w:pPr>
        <w:pStyle w:val="NoSpacing"/>
        <w:rPr>
          <w:rFonts w:cs="Times New Roman"/>
          <w:lang w:val="en-US"/>
        </w:rPr>
      </w:pPr>
    </w:p>
    <w:p w14:paraId="3A1294D8" w14:textId="77777777" w:rsidR="00B71DDF" w:rsidRDefault="00B71DDF" w:rsidP="00B71DD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14 May 2026</w:t>
      </w:r>
    </w:p>
    <w:p w14:paraId="5C61BAF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BB00" w14:textId="77777777" w:rsidR="00DB4E2A" w:rsidRDefault="00DB4E2A" w:rsidP="00086E2C">
      <w:pPr>
        <w:spacing w:after="0" w:line="240" w:lineRule="auto"/>
      </w:pPr>
      <w:r>
        <w:separator/>
      </w:r>
    </w:p>
  </w:endnote>
  <w:endnote w:type="continuationSeparator" w:id="0">
    <w:p w14:paraId="5E137491" w14:textId="77777777" w:rsidR="00DB4E2A" w:rsidRDefault="00DB4E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D3F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FB9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0EE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8C6A" w14:textId="77777777" w:rsidR="00DB4E2A" w:rsidRDefault="00DB4E2A" w:rsidP="00086E2C">
      <w:pPr>
        <w:spacing w:after="0" w:line="240" w:lineRule="auto"/>
      </w:pPr>
      <w:r>
        <w:separator/>
      </w:r>
    </w:p>
  </w:footnote>
  <w:footnote w:type="continuationSeparator" w:id="0">
    <w:p w14:paraId="036B4E7A" w14:textId="77777777" w:rsidR="00DB4E2A" w:rsidRDefault="00DB4E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927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8728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BF8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DF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71DDF"/>
    <w:rsid w:val="00DB4E2A"/>
    <w:rsid w:val="00ED3A55"/>
    <w:rsid w:val="00F348C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C90E"/>
  <w15:chartTrackingRefBased/>
  <w15:docId w15:val="{9BAF93C9-30C0-40AF-9BF0-FC8E3FD7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71DD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2026-05-15T23:15:00Z</dcterms:created>
  <dcterms:modified xsi:type="dcterms:W3CDTF">2026-05-15T23:16:00Z</dcterms:modified>
</cp:coreProperties>
</file>