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C3657" w14:textId="77777777" w:rsidR="00AD3C2A" w:rsidRDefault="00AD3C2A" w:rsidP="00AD3C2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CARTER</w:t>
      </w:r>
      <w:r>
        <w:rPr>
          <w:rFonts w:ascii="Times New Roman" w:hAnsi="Times New Roman" w:cs="Times New Roman"/>
        </w:rPr>
        <w:t xml:space="preserve">         (fl.1472)</w:t>
      </w:r>
    </w:p>
    <w:p w14:paraId="327D6F17" w14:textId="77777777" w:rsidR="00AD3C2A" w:rsidRDefault="00AD3C2A" w:rsidP="00AD3C2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Colchester. Weaver.</w:t>
      </w:r>
    </w:p>
    <w:p w14:paraId="111B83C6" w14:textId="77777777" w:rsidR="00AD3C2A" w:rsidRDefault="00AD3C2A" w:rsidP="00AD3C2A">
      <w:pPr>
        <w:pStyle w:val="NoSpacing"/>
        <w:rPr>
          <w:rFonts w:ascii="Times New Roman" w:hAnsi="Times New Roman" w:cs="Times New Roman"/>
        </w:rPr>
      </w:pPr>
    </w:p>
    <w:p w14:paraId="679B022B" w14:textId="77777777" w:rsidR="00AD3C2A" w:rsidRDefault="00AD3C2A" w:rsidP="00AD3C2A">
      <w:pPr>
        <w:pStyle w:val="NoSpacing"/>
        <w:rPr>
          <w:rFonts w:ascii="Times New Roman" w:hAnsi="Times New Roman" w:cs="Times New Roman"/>
        </w:rPr>
      </w:pPr>
    </w:p>
    <w:p w14:paraId="40AF1126" w14:textId="77777777" w:rsidR="00AD3C2A" w:rsidRDefault="00AD3C2A" w:rsidP="00AD3C2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John Whitefote(q.v.) brought a plaint of trespass against him, John Sexten</w:t>
      </w:r>
    </w:p>
    <w:p w14:paraId="1731BD5E" w14:textId="77777777" w:rsidR="00AD3C2A" w:rsidRDefault="00AD3C2A" w:rsidP="00AD3C2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Colchester(q.v.) and William Norton of Colchester(q.v.).</w:t>
      </w:r>
    </w:p>
    <w:p w14:paraId="6A3A7B77" w14:textId="77777777" w:rsidR="00AD3C2A" w:rsidRDefault="00AD3C2A" w:rsidP="00AD3C2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609F6689" w14:textId="77777777" w:rsidR="00AD3C2A" w:rsidRDefault="00AD3C2A" w:rsidP="00AD3C2A">
      <w:pPr>
        <w:pStyle w:val="NoSpacing"/>
        <w:rPr>
          <w:rFonts w:ascii="Times New Roman" w:hAnsi="Times New Roman" w:cs="Times New Roman"/>
        </w:rPr>
      </w:pPr>
    </w:p>
    <w:p w14:paraId="5E2D7B98" w14:textId="77777777" w:rsidR="00AD3C2A" w:rsidRDefault="00AD3C2A" w:rsidP="00AD3C2A">
      <w:pPr>
        <w:pStyle w:val="NoSpacing"/>
        <w:rPr>
          <w:rFonts w:ascii="Times New Roman" w:hAnsi="Times New Roman" w:cs="Times New Roman"/>
        </w:rPr>
      </w:pPr>
    </w:p>
    <w:p w14:paraId="11EB70A8" w14:textId="77777777" w:rsidR="00AD3C2A" w:rsidRDefault="00AD3C2A" w:rsidP="00AD3C2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58B7B6C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8BDD1" w14:textId="77777777" w:rsidR="004223D0" w:rsidRDefault="004223D0" w:rsidP="00086E2C">
      <w:pPr>
        <w:spacing w:after="0" w:line="240" w:lineRule="auto"/>
      </w:pPr>
      <w:r>
        <w:separator/>
      </w:r>
    </w:p>
  </w:endnote>
  <w:endnote w:type="continuationSeparator" w:id="0">
    <w:p w14:paraId="42E62B82" w14:textId="77777777" w:rsidR="004223D0" w:rsidRDefault="004223D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CFF6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7792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F48C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0D354" w14:textId="77777777" w:rsidR="004223D0" w:rsidRDefault="004223D0" w:rsidP="00086E2C">
      <w:pPr>
        <w:spacing w:after="0" w:line="240" w:lineRule="auto"/>
      </w:pPr>
      <w:r>
        <w:separator/>
      </w:r>
    </w:p>
  </w:footnote>
  <w:footnote w:type="continuationSeparator" w:id="0">
    <w:p w14:paraId="605C40AC" w14:textId="77777777" w:rsidR="004223D0" w:rsidRDefault="004223D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37B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1CAF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6C7F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C2A"/>
    <w:rsid w:val="00086E2C"/>
    <w:rsid w:val="000A2E7A"/>
    <w:rsid w:val="002244B7"/>
    <w:rsid w:val="00314D94"/>
    <w:rsid w:val="004223D0"/>
    <w:rsid w:val="00566CEB"/>
    <w:rsid w:val="00617568"/>
    <w:rsid w:val="006E68FA"/>
    <w:rsid w:val="00AD3C2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7E59E"/>
  <w15:chartTrackingRefBased/>
  <w15:docId w15:val="{A55098A9-54E4-471F-B6AD-1A6145A8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D3C2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3C2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215</Characters>
  <Application>Microsoft Office Word</Application>
  <DocSecurity>0</DocSecurity>
  <Lines>10</Lines>
  <Paragraphs>6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2026-02-12T23:00:00Z</dcterms:created>
  <dcterms:modified xsi:type="dcterms:W3CDTF">2026-02-12T23:01:00Z</dcterms:modified>
</cp:coreProperties>
</file>