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84348" w14:textId="77777777" w:rsidR="001075B2" w:rsidRDefault="001075B2" w:rsidP="001075B2">
      <w:pPr>
        <w:pStyle w:val="NoSpacing"/>
      </w:pPr>
      <w:r>
        <w:rPr>
          <w:u w:val="single"/>
        </w:rPr>
        <w:t>Henry CARTER</w:t>
      </w:r>
      <w:r>
        <w:t xml:space="preserve">      (d.1445)</w:t>
      </w:r>
    </w:p>
    <w:p w14:paraId="0739F35C" w14:textId="77777777" w:rsidR="001075B2" w:rsidRDefault="001075B2" w:rsidP="001075B2">
      <w:pPr>
        <w:pStyle w:val="NoSpacing"/>
      </w:pPr>
      <w:r>
        <w:t>of Sudbury, Suffolk.</w:t>
      </w:r>
    </w:p>
    <w:p w14:paraId="5539BE80" w14:textId="77777777" w:rsidR="001075B2" w:rsidRDefault="001075B2" w:rsidP="001075B2">
      <w:pPr>
        <w:pStyle w:val="NoSpacing"/>
      </w:pPr>
    </w:p>
    <w:p w14:paraId="234E298A" w14:textId="77777777" w:rsidR="001075B2" w:rsidRDefault="001075B2" w:rsidP="001075B2">
      <w:pPr>
        <w:pStyle w:val="NoSpacing"/>
      </w:pPr>
    </w:p>
    <w:p w14:paraId="089C6256" w14:textId="77777777" w:rsidR="001075B2" w:rsidRDefault="001075B2" w:rsidP="001075B2">
      <w:pPr>
        <w:pStyle w:val="NoSpacing"/>
      </w:pPr>
      <w:r>
        <w:t>= Matilda(q.v.).</w:t>
      </w:r>
    </w:p>
    <w:p w14:paraId="7275307E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 xml:space="preserve">(“Wills of the Archdeaconry of Sudbury, 1439-1474” </w:t>
      </w:r>
      <w:proofErr w:type="spellStart"/>
      <w:r>
        <w:rPr>
          <w:lang w:val="en-US"/>
        </w:rPr>
        <w:t>vol.I</w:t>
      </w:r>
      <w:proofErr w:type="spellEnd"/>
      <w:r>
        <w:rPr>
          <w:lang w:val="en-US"/>
        </w:rPr>
        <w:t xml:space="preserve">  edited by Peter</w:t>
      </w:r>
    </w:p>
    <w:p w14:paraId="14D234E8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>Northeast, pub. The Suffolk Records Society, 2001, p. 122)</w:t>
      </w:r>
    </w:p>
    <w:p w14:paraId="5F4467BE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>Children:   John(q.v.) and Benedicta(q.v.).   (ibid.)</w:t>
      </w:r>
    </w:p>
    <w:p w14:paraId="5E4CDE74" w14:textId="77777777" w:rsidR="001075B2" w:rsidRDefault="001075B2" w:rsidP="001075B2">
      <w:pPr>
        <w:pStyle w:val="NoSpacing"/>
        <w:rPr>
          <w:lang w:val="en-US"/>
        </w:rPr>
      </w:pPr>
    </w:p>
    <w:p w14:paraId="45FF00B3" w14:textId="77777777" w:rsidR="001075B2" w:rsidRDefault="001075B2" w:rsidP="001075B2">
      <w:pPr>
        <w:pStyle w:val="NoSpacing"/>
        <w:rPr>
          <w:lang w:val="en-US"/>
        </w:rPr>
      </w:pPr>
    </w:p>
    <w:p w14:paraId="62CAB6D4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>29 Nov.1445</w:t>
      </w:r>
      <w:r>
        <w:rPr>
          <w:lang w:val="en-US"/>
        </w:rPr>
        <w:tab/>
        <w:t>He made his Will.   (ibid.)</w:t>
      </w:r>
    </w:p>
    <w:p w14:paraId="15D4E11F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>11 Dec.</w:t>
      </w:r>
      <w:r>
        <w:rPr>
          <w:lang w:val="en-US"/>
        </w:rPr>
        <w:tab/>
        <w:t>His Will was proved.    (ibid.)</w:t>
      </w:r>
    </w:p>
    <w:p w14:paraId="22CD30A4" w14:textId="77777777" w:rsidR="001075B2" w:rsidRDefault="001075B2" w:rsidP="001075B2">
      <w:pPr>
        <w:pStyle w:val="NoSpacing"/>
        <w:rPr>
          <w:lang w:val="en-US"/>
        </w:rPr>
      </w:pPr>
    </w:p>
    <w:p w14:paraId="34CFB6E8" w14:textId="77777777" w:rsidR="001075B2" w:rsidRDefault="001075B2" w:rsidP="001075B2">
      <w:pPr>
        <w:pStyle w:val="NoSpacing"/>
        <w:rPr>
          <w:lang w:val="en-US"/>
        </w:rPr>
      </w:pPr>
    </w:p>
    <w:p w14:paraId="1FA8A605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>Executors:   Matilda and John.      (ibid.)</w:t>
      </w:r>
    </w:p>
    <w:p w14:paraId="23F5C916" w14:textId="77777777" w:rsidR="001075B2" w:rsidRDefault="001075B2" w:rsidP="001075B2">
      <w:pPr>
        <w:pStyle w:val="NoSpacing"/>
        <w:rPr>
          <w:lang w:val="en-US"/>
        </w:rPr>
      </w:pPr>
    </w:p>
    <w:p w14:paraId="27301E78" w14:textId="77777777" w:rsidR="001075B2" w:rsidRDefault="001075B2" w:rsidP="001075B2">
      <w:pPr>
        <w:pStyle w:val="NoSpacing"/>
        <w:rPr>
          <w:lang w:val="en-US"/>
        </w:rPr>
      </w:pPr>
    </w:p>
    <w:p w14:paraId="7C0DB463" w14:textId="77777777" w:rsidR="001075B2" w:rsidRDefault="001075B2" w:rsidP="001075B2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26BCBA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C2F04" w14:textId="77777777" w:rsidR="001F1EF9" w:rsidRDefault="001F1EF9" w:rsidP="00086E2C">
      <w:pPr>
        <w:spacing w:after="0" w:line="240" w:lineRule="auto"/>
      </w:pPr>
      <w:r>
        <w:separator/>
      </w:r>
    </w:p>
  </w:endnote>
  <w:endnote w:type="continuationSeparator" w:id="0">
    <w:p w14:paraId="436E1F43" w14:textId="77777777" w:rsidR="001F1EF9" w:rsidRDefault="001F1EF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1F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C1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384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C224" w14:textId="77777777" w:rsidR="001F1EF9" w:rsidRDefault="001F1EF9" w:rsidP="00086E2C">
      <w:pPr>
        <w:spacing w:after="0" w:line="240" w:lineRule="auto"/>
      </w:pPr>
      <w:r>
        <w:separator/>
      </w:r>
    </w:p>
  </w:footnote>
  <w:footnote w:type="continuationSeparator" w:id="0">
    <w:p w14:paraId="6EEB0EBC" w14:textId="77777777" w:rsidR="001F1EF9" w:rsidRDefault="001F1EF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26A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614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A9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B2"/>
    <w:rsid w:val="00086E2C"/>
    <w:rsid w:val="000A2E7A"/>
    <w:rsid w:val="001075B2"/>
    <w:rsid w:val="001D1CE2"/>
    <w:rsid w:val="001F1EF9"/>
    <w:rsid w:val="002244B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38CA"/>
  <w15:chartTrackingRefBased/>
  <w15:docId w15:val="{0C07B6FC-864F-463C-AAFA-ABF817A1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075B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313</Characters>
  <Application>Microsoft Office Word</Application>
  <DocSecurity>0</DocSecurity>
  <Lines>18</Lines>
  <Paragraphs>10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2026-03-24T20:08:00Z</dcterms:created>
  <dcterms:modified xsi:type="dcterms:W3CDTF">2026-03-24T20:08:00Z</dcterms:modified>
</cp:coreProperties>
</file>