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FF3D0" w14:textId="77777777" w:rsidR="008C4884" w:rsidRDefault="008C4884" w:rsidP="008C4884">
      <w:pPr>
        <w:pStyle w:val="NoSpacing"/>
        <w:rPr>
          <w:lang w:val="en-US"/>
        </w:rPr>
      </w:pPr>
      <w:r>
        <w:rPr>
          <w:u w:val="single"/>
          <w:lang w:val="en-US"/>
        </w:rPr>
        <w:t>Benedicta CARTER</w:t>
      </w:r>
      <w:r>
        <w:rPr>
          <w:lang w:val="en-US"/>
        </w:rPr>
        <w:t xml:space="preserve">        (fl.1445)</w:t>
      </w:r>
    </w:p>
    <w:p w14:paraId="17E93C72" w14:textId="77777777" w:rsidR="008C4884" w:rsidRDefault="008C4884" w:rsidP="008C4884">
      <w:pPr>
        <w:pStyle w:val="NoSpacing"/>
        <w:rPr>
          <w:lang w:val="en-US"/>
        </w:rPr>
      </w:pPr>
    </w:p>
    <w:p w14:paraId="69C098A2" w14:textId="77777777" w:rsidR="008C4884" w:rsidRDefault="008C4884" w:rsidP="008C4884">
      <w:pPr>
        <w:pStyle w:val="NoSpacing"/>
        <w:rPr>
          <w:lang w:val="en-US"/>
        </w:rPr>
      </w:pPr>
    </w:p>
    <w:p w14:paraId="1CAC7A09" w14:textId="77777777" w:rsidR="008C4884" w:rsidRDefault="008C4884" w:rsidP="008C4884">
      <w:pPr>
        <w:pStyle w:val="NoSpacing"/>
        <w:rPr>
          <w:lang w:val="en-US"/>
        </w:rPr>
      </w:pPr>
      <w:r>
        <w:rPr>
          <w:lang w:val="en-US"/>
        </w:rPr>
        <w:t>Daughter of Henry Carter of Sudbury, Suffolk(q.v.), and his wife, Matilda(q.v.).</w:t>
      </w:r>
    </w:p>
    <w:p w14:paraId="1FD2766D" w14:textId="77777777" w:rsidR="008C4884" w:rsidRDefault="008C4884" w:rsidP="008C4884">
      <w:pPr>
        <w:pStyle w:val="NoSpacing"/>
        <w:rPr>
          <w:lang w:val="en-US"/>
        </w:rPr>
      </w:pPr>
      <w:r>
        <w:rPr>
          <w:lang w:val="en-US"/>
        </w:rPr>
        <w:t xml:space="preserve">(“Wills of the Archdeaconry of Sudbury, 1439-1474” </w:t>
      </w:r>
      <w:proofErr w:type="spellStart"/>
      <w:r>
        <w:rPr>
          <w:lang w:val="en-US"/>
        </w:rPr>
        <w:t>vol.I</w:t>
      </w:r>
      <w:proofErr w:type="spellEnd"/>
      <w:r>
        <w:rPr>
          <w:lang w:val="en-US"/>
        </w:rPr>
        <w:t xml:space="preserve">  edited by Peter</w:t>
      </w:r>
    </w:p>
    <w:p w14:paraId="6815EE31" w14:textId="77777777" w:rsidR="008C4884" w:rsidRDefault="008C4884" w:rsidP="008C4884">
      <w:pPr>
        <w:pStyle w:val="NoSpacing"/>
        <w:rPr>
          <w:lang w:val="en-US"/>
        </w:rPr>
      </w:pPr>
      <w:r>
        <w:rPr>
          <w:lang w:val="en-US"/>
        </w:rPr>
        <w:t>Northeast, pub. The Suffolk Records Society, 2001, p. 122)</w:t>
      </w:r>
    </w:p>
    <w:p w14:paraId="2C5FA94A" w14:textId="77777777" w:rsidR="008C4884" w:rsidRDefault="008C4884" w:rsidP="008C4884">
      <w:pPr>
        <w:pStyle w:val="NoSpacing"/>
        <w:rPr>
          <w:lang w:val="en-US"/>
        </w:rPr>
      </w:pPr>
    </w:p>
    <w:p w14:paraId="6CEE4D67" w14:textId="77777777" w:rsidR="008C4884" w:rsidRDefault="008C4884" w:rsidP="008C4884">
      <w:pPr>
        <w:pStyle w:val="NoSpacing"/>
        <w:rPr>
          <w:lang w:val="en-US"/>
        </w:rPr>
      </w:pPr>
    </w:p>
    <w:p w14:paraId="0D1C5A3D" w14:textId="77777777" w:rsidR="008C4884" w:rsidRDefault="008C4884" w:rsidP="008C4884">
      <w:pPr>
        <w:pStyle w:val="NoSpacing"/>
        <w:rPr>
          <w:lang w:val="en-US"/>
        </w:rPr>
      </w:pPr>
      <w:r>
        <w:rPr>
          <w:lang w:val="en-US"/>
        </w:rPr>
        <w:t>29 Nov.1445</w:t>
      </w:r>
      <w:r>
        <w:rPr>
          <w:lang w:val="en-US"/>
        </w:rPr>
        <w:tab/>
        <w:t>Her father bequeathed her a heifer, a cauldron and a chest.  (ibid.)</w:t>
      </w:r>
    </w:p>
    <w:p w14:paraId="13BE8658" w14:textId="77777777" w:rsidR="008C4884" w:rsidRDefault="008C4884" w:rsidP="008C4884">
      <w:pPr>
        <w:pStyle w:val="NoSpacing"/>
        <w:rPr>
          <w:lang w:val="en-US"/>
        </w:rPr>
      </w:pPr>
    </w:p>
    <w:p w14:paraId="0F348995" w14:textId="77777777" w:rsidR="008C4884" w:rsidRDefault="008C4884" w:rsidP="008C4884">
      <w:pPr>
        <w:pStyle w:val="NoSpacing"/>
        <w:rPr>
          <w:lang w:val="en-US"/>
        </w:rPr>
      </w:pPr>
    </w:p>
    <w:p w14:paraId="6D8EC1AA" w14:textId="77777777" w:rsidR="008C4884" w:rsidRDefault="008C4884" w:rsidP="008C4884">
      <w:pPr>
        <w:pStyle w:val="NoSpacing"/>
        <w:rPr>
          <w:lang w:val="en-US"/>
        </w:rPr>
      </w:pPr>
      <w:r>
        <w:rPr>
          <w:lang w:val="en-US"/>
        </w:rPr>
        <w:t>24 March 2026</w:t>
      </w:r>
    </w:p>
    <w:p w14:paraId="64EAD97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6734C" w14:textId="77777777" w:rsidR="00ED7C18" w:rsidRDefault="00ED7C18" w:rsidP="00086E2C">
      <w:pPr>
        <w:spacing w:after="0" w:line="240" w:lineRule="auto"/>
      </w:pPr>
      <w:r>
        <w:separator/>
      </w:r>
    </w:p>
  </w:endnote>
  <w:endnote w:type="continuationSeparator" w:id="0">
    <w:p w14:paraId="5E0AE3E8" w14:textId="77777777" w:rsidR="00ED7C18" w:rsidRDefault="00ED7C1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834B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C4ED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3366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28CAC" w14:textId="77777777" w:rsidR="00ED7C18" w:rsidRDefault="00ED7C18" w:rsidP="00086E2C">
      <w:pPr>
        <w:spacing w:after="0" w:line="240" w:lineRule="auto"/>
      </w:pPr>
      <w:r>
        <w:separator/>
      </w:r>
    </w:p>
  </w:footnote>
  <w:footnote w:type="continuationSeparator" w:id="0">
    <w:p w14:paraId="4E2C9FDC" w14:textId="77777777" w:rsidR="00ED7C18" w:rsidRDefault="00ED7C1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DDDA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FC27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C989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884"/>
    <w:rsid w:val="00086E2C"/>
    <w:rsid w:val="000A2E7A"/>
    <w:rsid w:val="001D1CE2"/>
    <w:rsid w:val="002244B7"/>
    <w:rsid w:val="00314D94"/>
    <w:rsid w:val="00617568"/>
    <w:rsid w:val="006E68FA"/>
    <w:rsid w:val="008C4884"/>
    <w:rsid w:val="00ED3A55"/>
    <w:rsid w:val="00ED7C18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1A002"/>
  <w15:chartTrackingRefBased/>
  <w15:docId w15:val="{EB5BB6D7-6148-40C7-8E9D-80489670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C488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52</Words>
  <Characters>298</Characters>
  <Application>Microsoft Office Word</Application>
  <DocSecurity>0</DocSecurity>
  <Lines>17</Lines>
  <Paragraphs>10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2026-03-24T20:26:00Z</dcterms:created>
  <dcterms:modified xsi:type="dcterms:W3CDTF">2026-03-24T20:26:00Z</dcterms:modified>
</cp:coreProperties>
</file>