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D9821" w14:textId="77777777" w:rsidR="00165A21" w:rsidRDefault="00165A21" w:rsidP="00165A21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James CARRE</w:t>
      </w:r>
      <w:r>
        <w:rPr>
          <w:rFonts w:cs="Times New Roman"/>
        </w:rPr>
        <w:t xml:space="preserve">       (fl.1486)</w:t>
      </w:r>
    </w:p>
    <w:p w14:paraId="0181DEAB" w14:textId="77777777" w:rsidR="00165A21" w:rsidRDefault="00165A21" w:rsidP="00165A21">
      <w:pPr>
        <w:pStyle w:val="NoSpacing"/>
        <w:rPr>
          <w:rFonts w:cs="Times New Roman"/>
        </w:rPr>
      </w:pPr>
    </w:p>
    <w:p w14:paraId="6E47EDD5" w14:textId="77777777" w:rsidR="00165A21" w:rsidRDefault="00165A21" w:rsidP="00165A21">
      <w:pPr>
        <w:pStyle w:val="NoSpacing"/>
        <w:rPr>
          <w:rFonts w:cs="Times New Roman"/>
        </w:rPr>
      </w:pPr>
    </w:p>
    <w:p w14:paraId="587BE88F" w14:textId="77777777" w:rsidR="00165A21" w:rsidRDefault="00165A21" w:rsidP="00165A21">
      <w:pPr>
        <w:pStyle w:val="NoSpacing"/>
        <w:rPr>
          <w:rFonts w:cs="Times New Roman"/>
        </w:rPr>
      </w:pPr>
      <w:r>
        <w:rPr>
          <w:rFonts w:cs="Times New Roman"/>
        </w:rPr>
        <w:t xml:space="preserve">    ca.</w:t>
      </w:r>
      <w:r>
        <w:rPr>
          <w:rFonts w:cs="Times New Roman"/>
        </w:rPr>
        <w:tab/>
        <w:t>1486</w:t>
      </w:r>
      <w:r>
        <w:rPr>
          <w:rFonts w:cs="Times New Roman"/>
        </w:rPr>
        <w:tab/>
        <w:t xml:space="preserve">He was made keeper of </w:t>
      </w:r>
      <w:proofErr w:type="spellStart"/>
      <w:r>
        <w:rPr>
          <w:rFonts w:cs="Times New Roman"/>
        </w:rPr>
        <w:t>Copplebank</w:t>
      </w:r>
      <w:proofErr w:type="spellEnd"/>
      <w:r>
        <w:rPr>
          <w:rFonts w:cs="Times New Roman"/>
        </w:rPr>
        <w:t>.    (C.P.R. 1485-94 p.90)</w:t>
      </w:r>
    </w:p>
    <w:p w14:paraId="249595C9" w14:textId="77777777" w:rsidR="00165A21" w:rsidRDefault="00165A21" w:rsidP="00165A21">
      <w:pPr>
        <w:pStyle w:val="NoSpacing"/>
        <w:rPr>
          <w:rFonts w:cs="Times New Roman"/>
        </w:rPr>
      </w:pPr>
    </w:p>
    <w:p w14:paraId="199FFFB6" w14:textId="77777777" w:rsidR="00165A21" w:rsidRDefault="00165A21" w:rsidP="00165A21">
      <w:pPr>
        <w:pStyle w:val="NoSpacing"/>
        <w:rPr>
          <w:rFonts w:cs="Times New Roman"/>
        </w:rPr>
      </w:pPr>
    </w:p>
    <w:p w14:paraId="2A21ABBB" w14:textId="77777777" w:rsidR="00165A21" w:rsidRDefault="00165A21" w:rsidP="00165A21">
      <w:pPr>
        <w:pStyle w:val="NoSpacing"/>
        <w:rPr>
          <w:rFonts w:cs="Times New Roman"/>
        </w:rPr>
      </w:pPr>
      <w:r>
        <w:rPr>
          <w:rFonts w:cs="Times New Roman"/>
        </w:rPr>
        <w:t>3 May 2026</w:t>
      </w:r>
    </w:p>
    <w:p w14:paraId="78F11B7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880FD" w14:textId="77777777" w:rsidR="009A5B96" w:rsidRDefault="009A5B96" w:rsidP="00086E2C">
      <w:pPr>
        <w:spacing w:after="0" w:line="240" w:lineRule="auto"/>
      </w:pPr>
      <w:r>
        <w:separator/>
      </w:r>
    </w:p>
  </w:endnote>
  <w:endnote w:type="continuationSeparator" w:id="0">
    <w:p w14:paraId="4A6BD8C5" w14:textId="77777777" w:rsidR="009A5B96" w:rsidRDefault="009A5B9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FEC8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F628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B567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4462E" w14:textId="77777777" w:rsidR="009A5B96" w:rsidRDefault="009A5B96" w:rsidP="00086E2C">
      <w:pPr>
        <w:spacing w:after="0" w:line="240" w:lineRule="auto"/>
      </w:pPr>
      <w:r>
        <w:separator/>
      </w:r>
    </w:p>
  </w:footnote>
  <w:footnote w:type="continuationSeparator" w:id="0">
    <w:p w14:paraId="4FF699E3" w14:textId="77777777" w:rsidR="009A5B96" w:rsidRDefault="009A5B9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D859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6175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DFA4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A21"/>
    <w:rsid w:val="00086E2C"/>
    <w:rsid w:val="000A2E7A"/>
    <w:rsid w:val="00165A21"/>
    <w:rsid w:val="002244B7"/>
    <w:rsid w:val="00314D94"/>
    <w:rsid w:val="005435B9"/>
    <w:rsid w:val="00617568"/>
    <w:rsid w:val="006E68FA"/>
    <w:rsid w:val="008E56AD"/>
    <w:rsid w:val="009A5B96"/>
    <w:rsid w:val="00AF5432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08FEF"/>
  <w15:chartTrackingRefBased/>
  <w15:docId w15:val="{90F56833-3BF9-4BF2-8A06-7EB0CE347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2026-05-03T16:14:00Z</dcterms:created>
  <dcterms:modified xsi:type="dcterms:W3CDTF">2026-05-03T16:14:00Z</dcterms:modified>
</cp:coreProperties>
</file>