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01A5" w14:textId="53A57671" w:rsidR="003D4BC7" w:rsidRDefault="003D4BC7" w:rsidP="003D4BC7">
      <w:pPr>
        <w:pStyle w:val="NoSpacing"/>
        <w:rPr>
          <w:lang w:val="en-US"/>
        </w:rPr>
      </w:pPr>
      <w:r>
        <w:rPr>
          <w:u w:val="single"/>
          <w:lang w:val="en-US"/>
        </w:rPr>
        <w:t>Robert CARR</w:t>
      </w:r>
      <w:r>
        <w:rPr>
          <w:lang w:val="en-US"/>
        </w:rPr>
        <w:t xml:space="preserve">       (fl.1485-6)</w:t>
      </w:r>
    </w:p>
    <w:p w14:paraId="6E507A98" w14:textId="75823E47" w:rsidR="003D4BC7" w:rsidRDefault="003D4BC7" w:rsidP="003D4BC7">
      <w:pPr>
        <w:pStyle w:val="NoSpacing"/>
        <w:rPr>
          <w:lang w:val="en-US"/>
        </w:rPr>
      </w:pPr>
      <w:r>
        <w:rPr>
          <w:lang w:val="en-US"/>
        </w:rPr>
        <w:t>Squire of the King’s Body.</w:t>
      </w:r>
    </w:p>
    <w:p w14:paraId="2106F8C4" w14:textId="77777777" w:rsidR="003D4BC7" w:rsidRDefault="003D4BC7" w:rsidP="003D4BC7">
      <w:pPr>
        <w:pStyle w:val="NoSpacing"/>
        <w:rPr>
          <w:lang w:val="en-US"/>
        </w:rPr>
      </w:pPr>
    </w:p>
    <w:p w14:paraId="57411DA0" w14:textId="77777777" w:rsidR="003D4BC7" w:rsidRDefault="003D4BC7" w:rsidP="003D4BC7">
      <w:pPr>
        <w:pStyle w:val="NoSpacing"/>
        <w:rPr>
          <w:lang w:val="en-US"/>
        </w:rPr>
      </w:pPr>
    </w:p>
    <w:p w14:paraId="2A91F1AF" w14:textId="033DA2FA" w:rsidR="003D4BC7" w:rsidRDefault="003D4BC7" w:rsidP="003D4BC7">
      <w:pPr>
        <w:pStyle w:val="NoSpacing"/>
        <w:rPr>
          <w:lang w:val="en-US"/>
        </w:rPr>
      </w:pPr>
      <w:r>
        <w:rPr>
          <w:lang w:val="en-US"/>
        </w:rPr>
        <w:t xml:space="preserve">         1485-6</w:t>
      </w:r>
      <w:r>
        <w:rPr>
          <w:lang w:val="en-US"/>
        </w:rPr>
        <w:tab/>
        <w:t>He was appointed Constable</w:t>
      </w:r>
      <w:r w:rsidR="00CE288C">
        <w:rPr>
          <w:lang w:val="en-US"/>
        </w:rPr>
        <w:t xml:space="preserve"> and Porter of Middleham Castle and </w:t>
      </w:r>
    </w:p>
    <w:p w14:paraId="655DA5CE" w14:textId="4FD353F8" w:rsidR="00CE288C" w:rsidRPr="005E330F" w:rsidRDefault="00CE288C" w:rsidP="00CE288C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Keeper of </w:t>
      </w:r>
      <w:proofErr w:type="spellStart"/>
      <w:r>
        <w:rPr>
          <w:lang w:val="en-US"/>
        </w:rPr>
        <w:t>Sunskew</w:t>
      </w:r>
      <w:proofErr w:type="spellEnd"/>
      <w:r>
        <w:rPr>
          <w:lang w:val="en-US"/>
        </w:rPr>
        <w:t>.</w:t>
      </w:r>
    </w:p>
    <w:p w14:paraId="54AEC83F" w14:textId="77777777" w:rsidR="00CE288C" w:rsidRDefault="00CE288C" w:rsidP="00CE288C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145)</w:t>
      </w:r>
    </w:p>
    <w:p w14:paraId="5044EEC1" w14:textId="77777777" w:rsidR="00CE288C" w:rsidRDefault="00CE288C" w:rsidP="00CE288C">
      <w:pPr>
        <w:pStyle w:val="NoSpacing"/>
        <w:rPr>
          <w:rFonts w:cs="Times New Roman"/>
        </w:rPr>
      </w:pPr>
    </w:p>
    <w:p w14:paraId="7F884218" w14:textId="77777777" w:rsidR="00CE288C" w:rsidRDefault="00CE288C" w:rsidP="00CE288C">
      <w:pPr>
        <w:pStyle w:val="NoSpacing"/>
        <w:rPr>
          <w:rFonts w:cs="Times New Roman"/>
        </w:rPr>
      </w:pPr>
    </w:p>
    <w:p w14:paraId="295C86B6" w14:textId="77777777" w:rsidR="00CE288C" w:rsidRPr="00981558" w:rsidRDefault="00CE288C" w:rsidP="00CE288C">
      <w:pPr>
        <w:pStyle w:val="NoSpacing"/>
        <w:rPr>
          <w:rFonts w:cs="Times New Roman"/>
        </w:rPr>
      </w:pPr>
      <w:r>
        <w:rPr>
          <w:rFonts w:cs="Times New Roman"/>
        </w:rPr>
        <w:t>30 April 2026</w:t>
      </w:r>
    </w:p>
    <w:p w14:paraId="16CC2BC6" w14:textId="5DA8AE7C" w:rsidR="00CE288C" w:rsidRPr="003D4BC7" w:rsidRDefault="00CE288C" w:rsidP="003D4BC7">
      <w:pPr>
        <w:pStyle w:val="NoSpacing"/>
      </w:pPr>
    </w:p>
    <w:p w14:paraId="3FC6A9DB" w14:textId="77777777" w:rsidR="003D4BC7" w:rsidRPr="003D4BC7" w:rsidRDefault="003D4BC7">
      <w:pPr>
        <w:rPr>
          <w:rFonts w:ascii="Times New Roman" w:hAnsi="Times New Roman" w:cs="Times New Roman"/>
          <w:lang w:val="en-US"/>
        </w:rPr>
      </w:pPr>
    </w:p>
    <w:sectPr w:rsidR="003D4BC7" w:rsidRPr="003D4B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AA37" w14:textId="77777777" w:rsidR="00FB36AC" w:rsidRDefault="00FB36AC" w:rsidP="00086E2C">
      <w:pPr>
        <w:spacing w:after="0" w:line="240" w:lineRule="auto"/>
      </w:pPr>
      <w:r>
        <w:separator/>
      </w:r>
    </w:p>
  </w:endnote>
  <w:endnote w:type="continuationSeparator" w:id="0">
    <w:p w14:paraId="0724C4BA" w14:textId="77777777" w:rsidR="00FB36AC" w:rsidRDefault="00FB36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265A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06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5EF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4137C" w14:textId="77777777" w:rsidR="00FB36AC" w:rsidRDefault="00FB36AC" w:rsidP="00086E2C">
      <w:pPr>
        <w:spacing w:after="0" w:line="240" w:lineRule="auto"/>
      </w:pPr>
      <w:r>
        <w:separator/>
      </w:r>
    </w:p>
  </w:footnote>
  <w:footnote w:type="continuationSeparator" w:id="0">
    <w:p w14:paraId="66C342EB" w14:textId="77777777" w:rsidR="00FB36AC" w:rsidRDefault="00FB36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78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8A2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CCB8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C7"/>
    <w:rsid w:val="00086E2C"/>
    <w:rsid w:val="000A2E7A"/>
    <w:rsid w:val="002244B7"/>
    <w:rsid w:val="00314D94"/>
    <w:rsid w:val="003D4BC7"/>
    <w:rsid w:val="00617568"/>
    <w:rsid w:val="006E68FA"/>
    <w:rsid w:val="008E56AD"/>
    <w:rsid w:val="00CE288C"/>
    <w:rsid w:val="00ED3A55"/>
    <w:rsid w:val="00F479D0"/>
    <w:rsid w:val="00FB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CD916"/>
  <w15:chartTrackingRefBased/>
  <w15:docId w15:val="{D69389C6-1C01-445D-B4AB-9404E486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D4BC7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2026-04-30T18:56:00Z</dcterms:created>
  <dcterms:modified xsi:type="dcterms:W3CDTF">2026-04-30T19:10:00Z</dcterms:modified>
</cp:coreProperties>
</file>