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0F22B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CARPYNTER</w:t>
      </w:r>
      <w:r>
        <w:rPr>
          <w:rFonts w:ascii="Times New Roman" w:hAnsi="Times New Roman" w:cs="Times New Roman"/>
        </w:rPr>
        <w:t xml:space="preserve">        (fl.1470)</w:t>
      </w:r>
    </w:p>
    <w:p w14:paraId="3A474725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Malmesbury</w:t>
      </w:r>
      <w:proofErr w:type="spellEnd"/>
      <w:r>
        <w:rPr>
          <w:rFonts w:ascii="Times New Roman" w:hAnsi="Times New Roman" w:cs="Times New Roman"/>
        </w:rPr>
        <w:t>, Wiltshire. Innholder.</w:t>
      </w:r>
    </w:p>
    <w:p w14:paraId="5B812304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</w:p>
    <w:p w14:paraId="042942B9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</w:p>
    <w:p w14:paraId="3DF166C2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The King indicted him and 15 others for trespass.</w:t>
      </w:r>
    </w:p>
    <w:p w14:paraId="70FFF91D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10814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rPr>
          <w:rFonts w:ascii="Times New Roman" w:hAnsi="Times New Roman" w:cs="Times New Roman"/>
        </w:rPr>
        <w:t xml:space="preserve"> )</w:t>
      </w:r>
    </w:p>
    <w:p w14:paraId="2704C92B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</w:p>
    <w:p w14:paraId="7DA6455E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</w:p>
    <w:p w14:paraId="6EC023AD" w14:textId="77777777" w:rsidR="00115B45" w:rsidRDefault="00115B45" w:rsidP="00115B4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2026</w:t>
      </w:r>
    </w:p>
    <w:p w14:paraId="2A591D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27B41" w14:textId="77777777" w:rsidR="00C548C1" w:rsidRDefault="00C548C1" w:rsidP="00086E2C">
      <w:pPr>
        <w:spacing w:after="0" w:line="240" w:lineRule="auto"/>
      </w:pPr>
      <w:r>
        <w:separator/>
      </w:r>
    </w:p>
  </w:endnote>
  <w:endnote w:type="continuationSeparator" w:id="0">
    <w:p w14:paraId="2D7A7851" w14:textId="77777777" w:rsidR="00C548C1" w:rsidRDefault="00C548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649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B12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15B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F076C" w14:textId="77777777" w:rsidR="00C548C1" w:rsidRDefault="00C548C1" w:rsidP="00086E2C">
      <w:pPr>
        <w:spacing w:after="0" w:line="240" w:lineRule="auto"/>
      </w:pPr>
      <w:r>
        <w:separator/>
      </w:r>
    </w:p>
  </w:footnote>
  <w:footnote w:type="continuationSeparator" w:id="0">
    <w:p w14:paraId="18DD9813" w14:textId="77777777" w:rsidR="00C548C1" w:rsidRDefault="00C548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DCF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022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D8A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45"/>
    <w:rsid w:val="00086E2C"/>
    <w:rsid w:val="000A2E7A"/>
    <w:rsid w:val="00115B45"/>
    <w:rsid w:val="002244B7"/>
    <w:rsid w:val="002E5992"/>
    <w:rsid w:val="00314D94"/>
    <w:rsid w:val="00617568"/>
    <w:rsid w:val="006E68FA"/>
    <w:rsid w:val="00C548C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86C29"/>
  <w15:chartTrackingRefBased/>
  <w15:docId w15:val="{C63ABA8E-5D1E-443A-9B15-94C02041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15B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5B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216</Characters>
  <Application>Microsoft Office Word</Application>
  <DocSecurity>0</DocSecurity>
  <Lines>12</Lines>
  <Paragraphs>7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2026-02-03T12:42:00Z</dcterms:created>
  <dcterms:modified xsi:type="dcterms:W3CDTF">2026-02-03T12:43:00Z</dcterms:modified>
</cp:coreProperties>
</file>