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18F" w:rsidRDefault="0086018F" w:rsidP="0086018F">
      <w:pPr>
        <w:pStyle w:val="NoSpacing"/>
      </w:pPr>
      <w:r>
        <w:rPr>
          <w:u w:val="single"/>
        </w:rPr>
        <w:t>William CARPENTER</w:t>
      </w:r>
      <w:r>
        <w:t xml:space="preserve">      (fl.1420)</w:t>
      </w:r>
    </w:p>
    <w:p w:rsidR="0086018F" w:rsidRDefault="0086018F" w:rsidP="0086018F">
      <w:pPr>
        <w:pStyle w:val="NoSpacing"/>
      </w:pPr>
      <w:r>
        <w:t xml:space="preserve">Canon of </w:t>
      </w:r>
      <w:proofErr w:type="spellStart"/>
      <w:r>
        <w:t>Chirbury</w:t>
      </w:r>
      <w:proofErr w:type="spellEnd"/>
      <w:r>
        <w:t>.</w:t>
      </w:r>
    </w:p>
    <w:p w:rsidR="0086018F" w:rsidRDefault="0086018F" w:rsidP="0086018F">
      <w:pPr>
        <w:pStyle w:val="NoSpacing"/>
      </w:pPr>
    </w:p>
    <w:p w:rsidR="0086018F" w:rsidRDefault="0086018F" w:rsidP="0086018F">
      <w:pPr>
        <w:pStyle w:val="NoSpacing"/>
      </w:pPr>
    </w:p>
    <w:p w:rsidR="00AF6D56" w:rsidRDefault="00AF6D56" w:rsidP="0086018F">
      <w:pPr>
        <w:pStyle w:val="NoSpacing"/>
      </w:pPr>
      <w:r>
        <w:t xml:space="preserve">  8 Mar.1420</w:t>
      </w:r>
      <w:r>
        <w:tab/>
        <w:t>He was ordained acolyte at Hereford Cathedral. (</w:t>
      </w:r>
      <w:proofErr w:type="spellStart"/>
      <w:r>
        <w:t>Poltone</w:t>
      </w:r>
      <w:proofErr w:type="spellEnd"/>
      <w:r>
        <w:t xml:space="preserve"> Register p.19)</w:t>
      </w:r>
    </w:p>
    <w:p w:rsidR="00AF6D56" w:rsidRDefault="00AF6D56" w:rsidP="00AF6D56">
      <w:pPr>
        <w:pStyle w:val="NoSpacing"/>
      </w:pPr>
      <w:r>
        <w:t xml:space="preserve">  8 Mar.1420</w:t>
      </w:r>
      <w:r>
        <w:tab/>
        <w:t>He was ordained sub-deacon in Hereford Cathedral.</w:t>
      </w:r>
    </w:p>
    <w:p w:rsidR="00AF6D56" w:rsidRDefault="00AF6D56" w:rsidP="00AF6D56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p.19)</w:t>
      </w:r>
    </w:p>
    <w:p w:rsidR="0086018F" w:rsidRDefault="0086018F" w:rsidP="0086018F">
      <w:pPr>
        <w:pStyle w:val="NoSpacing"/>
      </w:pPr>
      <w:r>
        <w:t>31 Mar.1420</w:t>
      </w:r>
      <w:r>
        <w:tab/>
        <w:t>He was ordained deacon in Hereford Cathedral.</w:t>
      </w:r>
      <w:r w:rsidR="00AF6D56">
        <w:t xml:space="preserve"> </w:t>
      </w:r>
      <w:r>
        <w:t>(</w:t>
      </w:r>
      <w:proofErr w:type="spellStart"/>
      <w:r>
        <w:t>Poltone</w:t>
      </w:r>
      <w:proofErr w:type="spellEnd"/>
      <w:r>
        <w:t xml:space="preserve"> Register p.20)</w:t>
      </w:r>
    </w:p>
    <w:p w:rsidR="0086018F" w:rsidRDefault="0086018F" w:rsidP="0086018F">
      <w:pPr>
        <w:pStyle w:val="NoSpacing"/>
      </w:pPr>
    </w:p>
    <w:p w:rsidR="0086018F" w:rsidRDefault="0086018F" w:rsidP="0086018F">
      <w:pPr>
        <w:pStyle w:val="NoSpacing"/>
      </w:pPr>
    </w:p>
    <w:p w:rsidR="0086018F" w:rsidRDefault="0086018F" w:rsidP="0086018F">
      <w:pPr>
        <w:pStyle w:val="NoSpacing"/>
      </w:pPr>
      <w:r>
        <w:t>28 May 2015</w:t>
      </w:r>
    </w:p>
    <w:p w:rsidR="00AF6D56" w:rsidRDefault="00AF6D56" w:rsidP="0086018F">
      <w:pPr>
        <w:pStyle w:val="NoSpacing"/>
      </w:pPr>
      <w:r>
        <w:t>6 October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18F" w:rsidRDefault="0086018F" w:rsidP="00920DE3">
      <w:pPr>
        <w:spacing w:after="0" w:line="240" w:lineRule="auto"/>
      </w:pPr>
      <w:r>
        <w:separator/>
      </w:r>
    </w:p>
  </w:endnote>
  <w:endnote w:type="continuationSeparator" w:id="0">
    <w:p w:rsidR="0086018F" w:rsidRDefault="008601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18F" w:rsidRDefault="0086018F" w:rsidP="00920DE3">
      <w:pPr>
        <w:spacing w:after="0" w:line="240" w:lineRule="auto"/>
      </w:pPr>
      <w:r>
        <w:separator/>
      </w:r>
    </w:p>
  </w:footnote>
  <w:footnote w:type="continuationSeparator" w:id="0">
    <w:p w:rsidR="0086018F" w:rsidRDefault="008601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18F"/>
    <w:rsid w:val="00120749"/>
    <w:rsid w:val="00624CAE"/>
    <w:rsid w:val="0086018F"/>
    <w:rsid w:val="00920DE3"/>
    <w:rsid w:val="00AF6D5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9C4AA"/>
  <w15:docId w15:val="{7B4BADD0-73A8-4673-B5B3-5E24F2D9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2015-07-16T20:55:00Z</dcterms:created>
  <dcterms:modified xsi:type="dcterms:W3CDTF">2015-10-06T08:40:00Z</dcterms:modified>
</cp:coreProperties>
</file>