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1C16BC3" w14:textId="77777777" w:rsidR="007B303B" w:rsidRDefault="007B303B" w:rsidP="007B303B">
      <w:pPr>
        <w:pStyle w:val="NoSpacing"/>
        <w:rPr>
          <w:rFonts w:cs="Times New Roman"/>
          <w:lang w:val="en-US"/>
        </w:rPr>
      </w:pPr>
      <w:r>
        <w:rPr>
          <w:rFonts w:cs="Times New Roman"/>
          <w:u w:val="single"/>
          <w:lang w:val="en-US"/>
        </w:rPr>
        <w:t>Thomas CARPENTER</w:t>
      </w:r>
      <w:r>
        <w:rPr>
          <w:rFonts w:cs="Times New Roman"/>
          <w:lang w:val="en-US"/>
        </w:rPr>
        <w:t xml:space="preserve">        (fl.1417)</w:t>
      </w:r>
    </w:p>
    <w:p w14:paraId="444FC71F" w14:textId="77777777" w:rsidR="007B303B" w:rsidRDefault="007B303B" w:rsidP="007B30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>Archer.</w:t>
      </w:r>
    </w:p>
    <w:p w14:paraId="4396BB57" w14:textId="77777777" w:rsidR="007B303B" w:rsidRDefault="007B303B" w:rsidP="007B303B">
      <w:pPr>
        <w:pStyle w:val="NoSpacing"/>
        <w:rPr>
          <w:rFonts w:cs="Times New Roman"/>
          <w:lang w:val="en-US"/>
        </w:rPr>
      </w:pPr>
    </w:p>
    <w:p w14:paraId="089DD299" w14:textId="77777777" w:rsidR="007B303B" w:rsidRDefault="007B303B" w:rsidP="007B303B">
      <w:pPr>
        <w:pStyle w:val="NoSpacing"/>
        <w:rPr>
          <w:rFonts w:cs="Times New Roman"/>
          <w:lang w:val="en-US"/>
        </w:rPr>
      </w:pPr>
    </w:p>
    <w:p w14:paraId="29A4F0D4" w14:textId="77777777" w:rsidR="007B303B" w:rsidRDefault="007B303B" w:rsidP="007B30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  <w:t>1417</w:t>
      </w:r>
      <w:r>
        <w:rPr>
          <w:rFonts w:cs="Times New Roman"/>
          <w:lang w:val="en-US"/>
        </w:rPr>
        <w:tab/>
        <w:t xml:space="preserve">He was on the expedition to France under the command of Thomas </w:t>
      </w:r>
    </w:p>
    <w:p w14:paraId="37B7C62A" w14:textId="77777777" w:rsidR="007B303B" w:rsidRDefault="007B303B" w:rsidP="007B30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Montague, Earl of Salisbury(q.v.).</w:t>
      </w:r>
    </w:p>
    <w:p w14:paraId="203A083C" w14:textId="77777777" w:rsidR="007B303B" w:rsidRDefault="007B303B" w:rsidP="007B30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(ref. T.N.A., E101/51/2, m9, from the AHRC-funded ‘The Soldier in Later</w:t>
      </w:r>
    </w:p>
    <w:p w14:paraId="6D5AAA81" w14:textId="77777777" w:rsidR="007B303B" w:rsidRDefault="007B303B" w:rsidP="007B303B">
      <w:pPr>
        <w:pStyle w:val="NoSpacing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 xml:space="preserve">Medieval England Online Database’ </w:t>
      </w:r>
      <w:hyperlink r:id="rId6" w:history="1">
        <w:r w:rsidRPr="003D3C33">
          <w:rPr>
            <w:rStyle w:val="Hyperlink"/>
            <w:rFonts w:cs="Times New Roman"/>
            <w:lang w:val="en-US"/>
          </w:rPr>
          <w:t>www.medievalsoldier.org</w:t>
        </w:r>
      </w:hyperlink>
      <w:r>
        <w:rPr>
          <w:rFonts w:cs="Times New Roman"/>
          <w:lang w:val="en-US"/>
        </w:rPr>
        <w:t>, accessed</w:t>
      </w:r>
    </w:p>
    <w:p w14:paraId="4A4C065B" w14:textId="77777777" w:rsidR="007B303B" w:rsidRDefault="007B303B" w:rsidP="007B303B">
      <w:pPr>
        <w:pStyle w:val="NoSpacing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ab/>
      </w:r>
      <w:r>
        <w:rPr>
          <w:rFonts w:cs="Times New Roman"/>
          <w:lang w:val="en-US"/>
        </w:rPr>
        <w:tab/>
        <w:t>19 April 2020)</w:t>
      </w:r>
    </w:p>
    <w:p w14:paraId="619CB5B0" w14:textId="77777777" w:rsidR="007B303B" w:rsidRDefault="007B303B" w:rsidP="007B303B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53F2F89A" w14:textId="77777777" w:rsidR="007B303B" w:rsidRDefault="007B303B" w:rsidP="007B303B">
      <w:pPr>
        <w:pStyle w:val="NoSpacing"/>
        <w:ind w:left="720" w:hanging="720"/>
        <w:jc w:val="both"/>
        <w:rPr>
          <w:rFonts w:cs="Times New Roman"/>
          <w:lang w:val="en-US"/>
        </w:rPr>
      </w:pPr>
    </w:p>
    <w:p w14:paraId="2B3819B8" w14:textId="77777777" w:rsidR="007B303B" w:rsidRDefault="007B303B" w:rsidP="007B303B">
      <w:pPr>
        <w:pStyle w:val="NoSpacing"/>
        <w:ind w:left="720" w:hanging="720"/>
        <w:jc w:val="both"/>
        <w:rPr>
          <w:rFonts w:cs="Times New Roman"/>
          <w:lang w:val="en-US"/>
        </w:rPr>
      </w:pPr>
      <w:r>
        <w:rPr>
          <w:rFonts w:cs="Times New Roman"/>
          <w:lang w:val="en-US"/>
        </w:rPr>
        <w:t>12 March 2026</w:t>
      </w:r>
    </w:p>
    <w:p w14:paraId="622258D9" w14:textId="77777777" w:rsidR="00617568" w:rsidRPr="00086E2C" w:rsidRDefault="00617568">
      <w:pPr>
        <w:rPr>
          <w:rFonts w:ascii="Times New Roman" w:hAnsi="Times New Roman" w:cs="Times New Roman"/>
        </w:rPr>
      </w:pPr>
    </w:p>
    <w:sectPr w:rsidR="00617568" w:rsidRPr="00086E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1AC08C" w14:textId="77777777" w:rsidR="008455AF" w:rsidRDefault="008455AF" w:rsidP="00086E2C">
      <w:pPr>
        <w:spacing w:after="0" w:line="240" w:lineRule="auto"/>
      </w:pPr>
      <w:r>
        <w:separator/>
      </w:r>
    </w:p>
  </w:endnote>
  <w:endnote w:type="continuationSeparator" w:id="0">
    <w:p w14:paraId="3DB94A95" w14:textId="77777777" w:rsidR="008455AF" w:rsidRDefault="008455AF" w:rsidP="00086E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C78030" w14:textId="77777777" w:rsidR="00086E2C" w:rsidRDefault="00086E2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F7220A" w14:textId="77777777" w:rsidR="00086E2C" w:rsidRPr="00086E2C" w:rsidRDefault="00086E2C">
    <w:pPr>
      <w:pStyle w:val="Footer"/>
      <w:rPr>
        <w:lang w:val="en-US"/>
      </w:rPr>
    </w:pPr>
    <w:r>
      <w:rPr>
        <w:rFonts w:ascii="Times New Roman" w:hAnsi="Times New Roman" w:cs="Times New Roman"/>
      </w:rPr>
      <w:t xml:space="preserve">Compilation </w:t>
    </w:r>
    <w:proofErr w:type="spellStart"/>
    <w:r>
      <w:rPr>
        <w:rFonts w:ascii="Times New Roman" w:hAnsi="Times New Roman" w:cs="Times New Roman"/>
      </w:rPr>
      <w:t>copywrite</w:t>
    </w:r>
    <w:proofErr w:type="spellEnd"/>
    <w:r>
      <w:rPr>
        <w:rFonts w:ascii="Times New Roman" w:hAnsi="Times New Roman" w:cs="Times New Roman"/>
      </w:rPr>
      <w:t xml:space="preserve"> </w:t>
    </w:r>
    <w:proofErr w:type="spellStart"/>
    <w:r>
      <w:rPr>
        <w:rFonts w:ascii="Times New Roman" w:hAnsi="Times New Roman"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17881" w14:textId="77777777" w:rsidR="00086E2C" w:rsidRDefault="00086E2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E573D3" w14:textId="77777777" w:rsidR="008455AF" w:rsidRDefault="008455AF" w:rsidP="00086E2C">
      <w:pPr>
        <w:spacing w:after="0" w:line="240" w:lineRule="auto"/>
      </w:pPr>
      <w:r>
        <w:separator/>
      </w:r>
    </w:p>
  </w:footnote>
  <w:footnote w:type="continuationSeparator" w:id="0">
    <w:p w14:paraId="24ACDBE1" w14:textId="77777777" w:rsidR="008455AF" w:rsidRDefault="008455AF" w:rsidP="00086E2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5548A9C" w14:textId="77777777" w:rsidR="00086E2C" w:rsidRDefault="00086E2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B461E8" w14:textId="77777777" w:rsidR="00086E2C" w:rsidRDefault="00086E2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F886B2" w14:textId="77777777" w:rsidR="00086E2C" w:rsidRDefault="00086E2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303B"/>
    <w:rsid w:val="00086E2C"/>
    <w:rsid w:val="000A2E7A"/>
    <w:rsid w:val="002244B7"/>
    <w:rsid w:val="00314D94"/>
    <w:rsid w:val="005435B9"/>
    <w:rsid w:val="00617568"/>
    <w:rsid w:val="006E68FA"/>
    <w:rsid w:val="007B303B"/>
    <w:rsid w:val="008455AF"/>
    <w:rsid w:val="00886B5E"/>
    <w:rsid w:val="008E56AD"/>
    <w:rsid w:val="00AF65CA"/>
    <w:rsid w:val="00ED3A55"/>
    <w:rsid w:val="00F479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AA6E6E"/>
  <w15:chartTrackingRefBased/>
  <w15:docId w15:val="{186417FF-A98F-4C96-B2DB-9840E3593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86E2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86E2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86E2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86E2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86E2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86E2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86E2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86E2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86E2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86E2C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86E2C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86E2C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86E2C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86E2C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86E2C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86E2C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86E2C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86E2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86E2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86E2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86E2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86E2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86E2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86E2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86E2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86E2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86E2C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86E2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86E2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86E2C"/>
  </w:style>
  <w:style w:type="paragraph" w:styleId="Footer">
    <w:name w:val="footer"/>
    <w:basedOn w:val="Normal"/>
    <w:link w:val="FooterChar"/>
    <w:uiPriority w:val="99"/>
    <w:unhideWhenUsed/>
    <w:rsid w:val="00086E2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86E2C"/>
  </w:style>
  <w:style w:type="paragraph" w:styleId="NoSpacing">
    <w:name w:val="No Spacing"/>
    <w:uiPriority w:val="1"/>
    <w:qFormat/>
    <w:rsid w:val="00AF65CA"/>
    <w:pPr>
      <w:spacing w:after="0" w:line="240" w:lineRule="auto"/>
    </w:pPr>
    <w:rPr>
      <w:rFonts w:ascii="Times New Roman" w:hAnsi="Times New Roman"/>
    </w:rPr>
  </w:style>
  <w:style w:type="character" w:styleId="Hyperlink">
    <w:name w:val="Hyperlink"/>
    <w:basedOn w:val="DefaultParagraphFont"/>
    <w:uiPriority w:val="99"/>
    <w:unhideWhenUsed/>
    <w:rsid w:val="007B303B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medievalsoldier.org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OneDrive\Documents\Custom%20Office%20Templates\Booknote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Booknote.dotx</Template>
  <TotalTime>0</TotalTime>
  <Pages>1</Pages>
  <Words>55</Words>
  <Characters>320</Characters>
  <Application>Microsoft Office Word</Application>
  <DocSecurity>0</DocSecurity>
  <Lines>2</Lines>
  <Paragraphs>1</Paragraphs>
  <ScaleCrop>false</ScaleCrop>
  <Company/>
  <LinksUpToDate>false</LinksUpToDate>
  <CharactersWithSpaces>374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2026-06-06T06:36:00Z</dcterms:created>
  <dcterms:modified xsi:type="dcterms:W3CDTF">2026-06-06T06:36:00Z</dcterms:modified>
</cp:coreProperties>
</file>