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89F30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Peter CARPENTER</w:t>
      </w:r>
      <w:r>
        <w:rPr>
          <w:rFonts w:ascii="Times New Roman" w:hAnsi="Times New Roman" w:cs="Times New Roman"/>
          <w:lang w:val="en-US"/>
        </w:rPr>
        <w:t xml:space="preserve">      (fl.1469)</w:t>
      </w:r>
    </w:p>
    <w:p w14:paraId="3F8FBE04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late of Dorking, Surrey. Butcher.</w:t>
      </w:r>
    </w:p>
    <w:p w14:paraId="08798788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</w:p>
    <w:p w14:paraId="39512B59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</w:p>
    <w:p w14:paraId="79F8BEFC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4 May1469</w:t>
      </w:r>
      <w:r>
        <w:rPr>
          <w:rFonts w:ascii="Times New Roman" w:hAnsi="Times New Roman" w:cs="Times New Roman"/>
          <w:lang w:val="en-US"/>
        </w:rPr>
        <w:tab/>
        <w:t xml:space="preserve">He was granted </w:t>
      </w:r>
      <w:proofErr w:type="gramStart"/>
      <w:r>
        <w:rPr>
          <w:rFonts w:ascii="Times New Roman" w:hAnsi="Times New Roman" w:cs="Times New Roman"/>
          <w:lang w:val="en-US"/>
        </w:rPr>
        <w:t>a general</w:t>
      </w:r>
      <w:proofErr w:type="gramEnd"/>
      <w:r>
        <w:rPr>
          <w:rFonts w:ascii="Times New Roman" w:hAnsi="Times New Roman" w:cs="Times New Roman"/>
          <w:lang w:val="en-US"/>
        </w:rPr>
        <w:t xml:space="preserve"> pardon.      (C.P.R. 1467-77 p.153)</w:t>
      </w:r>
    </w:p>
    <w:p w14:paraId="56C3B897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</w:p>
    <w:p w14:paraId="2D8D5A30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</w:p>
    <w:p w14:paraId="22C9BB68" w14:textId="77777777" w:rsidR="000835B7" w:rsidRDefault="000835B7" w:rsidP="000835B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April 2026</w:t>
      </w:r>
    </w:p>
    <w:p w14:paraId="3D9E34B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A9DB5" w14:textId="77777777" w:rsidR="00C5673A" w:rsidRDefault="00C5673A" w:rsidP="00086E2C">
      <w:pPr>
        <w:spacing w:after="0" w:line="240" w:lineRule="auto"/>
      </w:pPr>
      <w:r>
        <w:separator/>
      </w:r>
    </w:p>
  </w:endnote>
  <w:endnote w:type="continuationSeparator" w:id="0">
    <w:p w14:paraId="7B5D52E3" w14:textId="77777777" w:rsidR="00C5673A" w:rsidRDefault="00C5673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C39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B1D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E2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F28F" w14:textId="77777777" w:rsidR="00C5673A" w:rsidRDefault="00C5673A" w:rsidP="00086E2C">
      <w:pPr>
        <w:spacing w:after="0" w:line="240" w:lineRule="auto"/>
      </w:pPr>
      <w:r>
        <w:separator/>
      </w:r>
    </w:p>
  </w:footnote>
  <w:footnote w:type="continuationSeparator" w:id="0">
    <w:p w14:paraId="4A1769CD" w14:textId="77777777" w:rsidR="00C5673A" w:rsidRDefault="00C5673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EA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AEA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A4F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B7"/>
    <w:rsid w:val="000835B7"/>
    <w:rsid w:val="00086E2C"/>
    <w:rsid w:val="000A2E7A"/>
    <w:rsid w:val="002244B7"/>
    <w:rsid w:val="00314D94"/>
    <w:rsid w:val="00617568"/>
    <w:rsid w:val="006E68FA"/>
    <w:rsid w:val="00BE04F8"/>
    <w:rsid w:val="00C5673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F9BA"/>
  <w15:chartTrackingRefBased/>
  <w15:docId w15:val="{6D23601C-821F-45D2-BB29-AA348FD0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835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2026-04-27T14:02:00Z</dcterms:created>
  <dcterms:modified xsi:type="dcterms:W3CDTF">2026-04-27T14:02:00Z</dcterms:modified>
</cp:coreProperties>
</file>