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49B" w:rsidRDefault="0039649B" w:rsidP="0039649B">
      <w:pPr>
        <w:jc w:val="both"/>
      </w:pPr>
      <w:r>
        <w:rPr>
          <w:u w:val="single"/>
        </w:rPr>
        <w:t>William de CARLTON, junior</w:t>
      </w:r>
      <w:r>
        <w:t xml:space="preserve">  </w:t>
      </w:r>
      <w:proofErr w:type="gramStart"/>
      <w:r>
        <w:t xml:space="preserve">   (</w:t>
      </w:r>
      <w:proofErr w:type="gramEnd"/>
      <w:r>
        <w:t>fl.1408)</w:t>
      </w:r>
    </w:p>
    <w:p w:rsidR="0039649B" w:rsidRDefault="0039649B" w:rsidP="0039649B">
      <w:pPr>
        <w:jc w:val="both"/>
      </w:pPr>
      <w:r>
        <w:t>of Carlisle.</w:t>
      </w:r>
    </w:p>
    <w:p w:rsidR="0039649B" w:rsidRDefault="0039649B" w:rsidP="0039649B">
      <w:pPr>
        <w:jc w:val="both"/>
      </w:pPr>
    </w:p>
    <w:p w:rsidR="0039649B" w:rsidRDefault="0039649B" w:rsidP="0039649B">
      <w:pPr>
        <w:jc w:val="both"/>
      </w:pPr>
    </w:p>
    <w:p w:rsidR="0039649B" w:rsidRDefault="0039649B" w:rsidP="0039649B">
      <w:pPr>
        <w:jc w:val="both"/>
      </w:pPr>
      <w:r>
        <w:t>27 Jun.1408</w:t>
      </w:r>
      <w:r>
        <w:tab/>
        <w:t xml:space="preserve">He held a tenement in </w:t>
      </w:r>
      <w:proofErr w:type="spellStart"/>
      <w:r>
        <w:t>Fishergate</w:t>
      </w:r>
      <w:proofErr w:type="spellEnd"/>
      <w:r>
        <w:t>, Carlisle.</w:t>
      </w:r>
    </w:p>
    <w:p w:rsidR="0039649B" w:rsidRDefault="0039649B" w:rsidP="0039649B">
      <w:r>
        <w:tab/>
      </w:r>
      <w:r>
        <w:tab/>
        <w:t>(</w:t>
      </w:r>
      <w:proofErr w:type="gramStart"/>
      <w:r>
        <w:t>http://discovery.nationalarchives.gov.uk/  ref.</w:t>
      </w:r>
      <w:proofErr w:type="gramEnd"/>
      <w:r>
        <w:t xml:space="preserve"> D HC 2/7/5)</w:t>
      </w:r>
    </w:p>
    <w:p w:rsidR="0039649B" w:rsidRDefault="0039649B" w:rsidP="0039649B"/>
    <w:p w:rsidR="0039649B" w:rsidRDefault="0039649B" w:rsidP="0039649B"/>
    <w:p w:rsidR="0039649B" w:rsidRDefault="0039649B" w:rsidP="0039649B"/>
    <w:p w:rsidR="0039649B" w:rsidRDefault="0039649B" w:rsidP="0039649B">
      <w:r>
        <w:t>6 August 2016</w:t>
      </w:r>
    </w:p>
    <w:p w:rsidR="006B2F86" w:rsidRPr="00E71FC3" w:rsidRDefault="0039649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49B" w:rsidRDefault="0039649B" w:rsidP="00E71FC3">
      <w:r>
        <w:separator/>
      </w:r>
    </w:p>
  </w:endnote>
  <w:endnote w:type="continuationSeparator" w:id="0">
    <w:p w:rsidR="0039649B" w:rsidRDefault="0039649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49B" w:rsidRDefault="0039649B" w:rsidP="00E71FC3">
      <w:r>
        <w:separator/>
      </w:r>
    </w:p>
  </w:footnote>
  <w:footnote w:type="continuationSeparator" w:id="0">
    <w:p w:rsidR="0039649B" w:rsidRDefault="0039649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49B"/>
    <w:rsid w:val="001A7C09"/>
    <w:rsid w:val="0039649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E1A5FA-E195-4101-8519-179F24FF7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9649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2016-08-26T21:25:00Z</dcterms:created>
  <dcterms:modified xsi:type="dcterms:W3CDTF">2016-08-26T21:26:00Z</dcterms:modified>
</cp:coreProperties>
</file>