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439" w:rsidRDefault="00BF4439" w:rsidP="00BF44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CARLTON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BF4439" w:rsidRDefault="00BF4439" w:rsidP="00BF44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4439" w:rsidRDefault="00BF4439" w:rsidP="00BF44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4439" w:rsidRDefault="00BF4439" w:rsidP="00BF44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Penrith, Cumberland,</w:t>
      </w:r>
    </w:p>
    <w:p w:rsidR="00BF4439" w:rsidRDefault="00BF4439" w:rsidP="00BF44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Richard Skelton(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d.1432)(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BF4439" w:rsidRDefault="00BF4439" w:rsidP="00BF44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24-39)</w:t>
      </w:r>
    </w:p>
    <w:p w:rsidR="00BF4439" w:rsidRDefault="00BF4439" w:rsidP="00BF44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4439" w:rsidRDefault="00BF4439" w:rsidP="00BF44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4439" w:rsidRPr="00DE5A5B" w:rsidRDefault="00BF4439" w:rsidP="00BF44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2016</w:t>
      </w:r>
    </w:p>
    <w:p w:rsidR="006B2F86" w:rsidRPr="00BF4439" w:rsidRDefault="00BF443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BF44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439" w:rsidRDefault="00BF4439" w:rsidP="00E71FC3">
      <w:pPr>
        <w:spacing w:after="0" w:line="240" w:lineRule="auto"/>
      </w:pPr>
      <w:r>
        <w:separator/>
      </w:r>
    </w:p>
  </w:endnote>
  <w:endnote w:type="continuationSeparator" w:id="0">
    <w:p w:rsidR="00BF4439" w:rsidRDefault="00BF44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439" w:rsidRDefault="00BF4439" w:rsidP="00E71FC3">
      <w:pPr>
        <w:spacing w:after="0" w:line="240" w:lineRule="auto"/>
      </w:pPr>
      <w:r>
        <w:separator/>
      </w:r>
    </w:p>
  </w:footnote>
  <w:footnote w:type="continuationSeparator" w:id="0">
    <w:p w:rsidR="00BF4439" w:rsidRDefault="00BF44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439"/>
    <w:rsid w:val="00AB52E8"/>
    <w:rsid w:val="00B16D3F"/>
    <w:rsid w:val="00BF443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F1BBE"/>
  <w15:chartTrackingRefBased/>
  <w15:docId w15:val="{6C2507CE-20C3-466D-B25A-12ED17F40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2016-03-06T20:30:00Z</dcterms:created>
  <dcterms:modified xsi:type="dcterms:W3CDTF">2016-03-06T20:30:00Z</dcterms:modified>
</cp:coreProperties>
</file>