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9D2DC2" w14:textId="77777777" w:rsidR="00D204D8" w:rsidRDefault="00D204D8" w:rsidP="00D204D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de CARLTON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fl.1406)</w:t>
      </w:r>
    </w:p>
    <w:p w14:paraId="4CF151D4" w14:textId="77777777" w:rsidR="00D204D8" w:rsidRDefault="00D204D8" w:rsidP="00D204D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0DD10A6" w14:textId="77777777" w:rsidR="00D204D8" w:rsidRDefault="00D204D8" w:rsidP="00D204D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BD499F5" w14:textId="77777777" w:rsidR="00D204D8" w:rsidRDefault="00D204D8" w:rsidP="00D204D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Sep.1406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Penrith, Cumberland,</w:t>
      </w:r>
    </w:p>
    <w:p w14:paraId="462303D3" w14:textId="77777777" w:rsidR="00D204D8" w:rsidRDefault="00D204D8" w:rsidP="00D204D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of Thomas de </w:t>
      </w:r>
      <w:proofErr w:type="spellStart"/>
      <w:r>
        <w:rPr>
          <w:rFonts w:ascii="Times New Roman" w:hAnsi="Times New Roman" w:cs="Times New Roman"/>
          <w:sz w:val="24"/>
          <w:szCs w:val="24"/>
        </w:rPr>
        <w:t>Pikeryng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48569BDB" w14:textId="77777777" w:rsidR="00D204D8" w:rsidRDefault="00D204D8" w:rsidP="00D204D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BA5C0C">
          <w:rPr>
            <w:rStyle w:val="Hyperlink"/>
            <w:rFonts w:ascii="Times New Roman" w:hAnsi="Times New Roman" w:cs="Times New Roman"/>
            <w:sz w:val="24"/>
            <w:szCs w:val="24"/>
          </w:rPr>
          <w:t>http://www.inquisitionspostmortem.ac.uk/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19-62)</w:t>
      </w:r>
    </w:p>
    <w:p w14:paraId="3DA5F11B" w14:textId="77777777" w:rsidR="00D204D8" w:rsidRDefault="00D204D8" w:rsidP="00D204D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21F7CC4" w14:textId="77777777" w:rsidR="00D204D8" w:rsidRDefault="00D204D8" w:rsidP="00D204D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D022A85" w14:textId="77777777" w:rsidR="00D204D8" w:rsidRPr="00042524" w:rsidRDefault="00D204D8" w:rsidP="00D204D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March 2022</w:t>
      </w:r>
    </w:p>
    <w:p w14:paraId="6950FFD8" w14:textId="4725F673" w:rsidR="00BA00AB" w:rsidRPr="00D204D8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D204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8117CC" w14:textId="77777777" w:rsidR="00D204D8" w:rsidRDefault="00D204D8" w:rsidP="009139A6">
      <w:r>
        <w:separator/>
      </w:r>
    </w:p>
  </w:endnote>
  <w:endnote w:type="continuationSeparator" w:id="0">
    <w:p w14:paraId="527A691E" w14:textId="77777777" w:rsidR="00D204D8" w:rsidRDefault="00D204D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B5658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8541B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2DEC4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73E905" w14:textId="77777777" w:rsidR="00D204D8" w:rsidRDefault="00D204D8" w:rsidP="009139A6">
      <w:r>
        <w:separator/>
      </w:r>
    </w:p>
  </w:footnote>
  <w:footnote w:type="continuationSeparator" w:id="0">
    <w:p w14:paraId="73FBC2E4" w14:textId="77777777" w:rsidR="00D204D8" w:rsidRDefault="00D204D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2757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059BA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7E633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4D8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204D8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36012D"/>
  <w15:chartTrackingRefBased/>
  <w15:docId w15:val="{A56CEF88-E868-4837-BB80-BED43232C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D204D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45</Words>
  <Characters>257</Characters>
  <Application>Microsoft Office Word</Application>
  <DocSecurity>0</DocSecurity>
  <Lines>2</Lines>
  <Paragraphs>1</Paragraphs>
  <ScaleCrop>false</ScaleCrop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2022-03-13T17:21:00Z</dcterms:created>
  <dcterms:modified xsi:type="dcterms:W3CDTF">2022-03-13T17:22:00Z</dcterms:modified>
</cp:coreProperties>
</file>