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8D693" w14:textId="77777777" w:rsidR="00505D7B" w:rsidRDefault="00505D7B" w:rsidP="00505D7B">
      <w:pPr>
        <w:pStyle w:val="NoSpacing"/>
      </w:pPr>
      <w:r>
        <w:rPr>
          <w:u w:val="single"/>
        </w:rPr>
        <w:t>Richard CARLTON</w:t>
      </w:r>
      <w:r>
        <w:t xml:space="preserve">        </w:t>
      </w:r>
      <w:r>
        <w:t>(fl.1477)</w:t>
      </w:r>
    </w:p>
    <w:p w14:paraId="2B1CC083" w14:textId="5BA1BBC0" w:rsidR="00505D7B" w:rsidRDefault="00505D7B" w:rsidP="00505D7B">
      <w:pPr>
        <w:pStyle w:val="NoSpacing"/>
      </w:pPr>
      <w:r>
        <w:t xml:space="preserve">of </w:t>
      </w:r>
      <w:proofErr w:type="spellStart"/>
      <w:r>
        <w:t>B</w:t>
      </w:r>
      <w:r>
        <w:t>laysdale</w:t>
      </w:r>
      <w:proofErr w:type="spellEnd"/>
      <w:r>
        <w:t xml:space="preserve"> Nunnery.</w:t>
      </w:r>
      <w:bookmarkStart w:id="0" w:name="_GoBack"/>
      <w:bookmarkEnd w:id="0"/>
    </w:p>
    <w:p w14:paraId="091225C7" w14:textId="77777777" w:rsidR="00505D7B" w:rsidRDefault="00505D7B" w:rsidP="00505D7B">
      <w:pPr>
        <w:pStyle w:val="NoSpacing"/>
      </w:pPr>
    </w:p>
    <w:p w14:paraId="18400203" w14:textId="77777777" w:rsidR="00505D7B" w:rsidRDefault="00505D7B" w:rsidP="00505D7B">
      <w:pPr>
        <w:pStyle w:val="NoSpacing"/>
      </w:pPr>
    </w:p>
    <w:p w14:paraId="6A99E1D6" w14:textId="77777777" w:rsidR="00505D7B" w:rsidRDefault="00505D7B" w:rsidP="00505D7B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2C79CA27" w14:textId="77777777" w:rsidR="00505D7B" w:rsidRDefault="00505D7B" w:rsidP="00505D7B">
      <w:pPr>
        <w:pStyle w:val="NoSpacing"/>
      </w:pPr>
      <w:r>
        <w:tab/>
      </w:r>
      <w:r>
        <w:tab/>
        <w:t>York, by William Egremont, Bishop of Dromore(q.v.).</w:t>
      </w:r>
    </w:p>
    <w:p w14:paraId="574CF3DD" w14:textId="77777777" w:rsidR="00505D7B" w:rsidRDefault="00505D7B" w:rsidP="00505D7B">
      <w:pPr>
        <w:pStyle w:val="NoSpacing"/>
      </w:pPr>
      <w:r>
        <w:tab/>
      </w:r>
      <w:r>
        <w:tab/>
        <w:t>(“York Clergy Ordinations 1475-1500” ed. David M. Smith p.30)</w:t>
      </w:r>
    </w:p>
    <w:p w14:paraId="3E3439E1" w14:textId="77777777" w:rsidR="00505D7B" w:rsidRDefault="00505D7B" w:rsidP="00505D7B">
      <w:pPr>
        <w:pStyle w:val="NoSpacing"/>
      </w:pPr>
    </w:p>
    <w:p w14:paraId="749D4959" w14:textId="77777777" w:rsidR="00505D7B" w:rsidRDefault="00505D7B" w:rsidP="00505D7B">
      <w:pPr>
        <w:pStyle w:val="NoSpacing"/>
      </w:pPr>
      <w:r>
        <w:t>.</w:t>
      </w:r>
    </w:p>
    <w:p w14:paraId="5113C8A7" w14:textId="77777777" w:rsidR="00505D7B" w:rsidRDefault="00505D7B" w:rsidP="00505D7B">
      <w:pPr>
        <w:pStyle w:val="NoSpacing"/>
      </w:pPr>
      <w:r>
        <w:t>23 October 2019</w:t>
      </w:r>
    </w:p>
    <w:p w14:paraId="0B09F038" w14:textId="6B02AF38" w:rsidR="006B2F86" w:rsidRPr="00505D7B" w:rsidRDefault="00505D7B" w:rsidP="00E71FC3">
      <w:pPr>
        <w:pStyle w:val="NoSpacing"/>
      </w:pPr>
    </w:p>
    <w:sectPr w:rsidR="006B2F86" w:rsidRPr="00505D7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FB386" w14:textId="77777777" w:rsidR="00505D7B" w:rsidRDefault="00505D7B" w:rsidP="00E71FC3">
      <w:pPr>
        <w:spacing w:after="0" w:line="240" w:lineRule="auto"/>
      </w:pPr>
      <w:r>
        <w:separator/>
      </w:r>
    </w:p>
  </w:endnote>
  <w:endnote w:type="continuationSeparator" w:id="0">
    <w:p w14:paraId="5C863737" w14:textId="77777777" w:rsidR="00505D7B" w:rsidRDefault="00505D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820B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13910" w14:textId="77777777" w:rsidR="00505D7B" w:rsidRDefault="00505D7B" w:rsidP="00E71FC3">
      <w:pPr>
        <w:spacing w:after="0" w:line="240" w:lineRule="auto"/>
      </w:pPr>
      <w:r>
        <w:separator/>
      </w:r>
    </w:p>
  </w:footnote>
  <w:footnote w:type="continuationSeparator" w:id="0">
    <w:p w14:paraId="7A2A7E4B" w14:textId="77777777" w:rsidR="00505D7B" w:rsidRDefault="00505D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7B"/>
    <w:rsid w:val="001A7C09"/>
    <w:rsid w:val="00505D7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D8A7B"/>
  <w15:chartTrackingRefBased/>
  <w15:docId w15:val="{F00B5568-8822-435E-AC9E-18369FF8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2019-11-01T17:36:00Z</dcterms:created>
  <dcterms:modified xsi:type="dcterms:W3CDTF">2019-11-01T17:38:00Z</dcterms:modified>
</cp:coreProperties>
</file>