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CARLTON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D4A" w:rsidRDefault="003D6D4A" w:rsidP="003D6D4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p.75)</w:t>
      </w: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D6D4A" w:rsidRDefault="003D6D4A" w:rsidP="003D6D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3D6D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4A" w:rsidRDefault="003D6D4A" w:rsidP="00564E3C">
      <w:pPr>
        <w:spacing w:after="0" w:line="240" w:lineRule="auto"/>
      </w:pPr>
      <w:r>
        <w:separator/>
      </w:r>
    </w:p>
  </w:endnote>
  <w:endnote w:type="continuationSeparator" w:id="0">
    <w:p w:rsidR="003D6D4A" w:rsidRDefault="003D6D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D6D4A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4A" w:rsidRDefault="003D6D4A" w:rsidP="00564E3C">
      <w:pPr>
        <w:spacing w:after="0" w:line="240" w:lineRule="auto"/>
      </w:pPr>
      <w:r>
        <w:separator/>
      </w:r>
    </w:p>
  </w:footnote>
  <w:footnote w:type="continuationSeparator" w:id="0">
    <w:p w:rsidR="003D6D4A" w:rsidRDefault="003D6D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4A"/>
    <w:rsid w:val="00372DC6"/>
    <w:rsid w:val="003D6D4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4F16C"/>
  <w15:chartTrackingRefBased/>
  <w15:docId w15:val="{71DFDF9B-576C-4036-ACBE-C6E95D49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2016-01-28T20:52:00Z</dcterms:created>
  <dcterms:modified xsi:type="dcterms:W3CDTF">2016-01-28T20:53:00Z</dcterms:modified>
</cp:coreProperties>
</file>