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A0952" w14:textId="7BC3FEF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CARLTON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50-1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9946256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0C8D4507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DD178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9BDB7" w14:textId="29B1F352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50-1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286FD625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657719EA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252A02FF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1B412" w14:textId="77777777" w:rsidR="00D33B4B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602A9" w14:textId="77777777" w:rsidR="00D33B4B" w:rsidRPr="008076F4" w:rsidRDefault="00D33B4B" w:rsidP="00D33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56490686" w14:textId="7640EB5A" w:rsidR="00BA00AB" w:rsidRPr="00D33B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33B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C73CB" w14:textId="77777777" w:rsidR="00D33B4B" w:rsidRDefault="00D33B4B" w:rsidP="009139A6">
      <w:r>
        <w:separator/>
      </w:r>
    </w:p>
  </w:endnote>
  <w:endnote w:type="continuationSeparator" w:id="0">
    <w:p w14:paraId="5FB9A751" w14:textId="77777777" w:rsidR="00D33B4B" w:rsidRDefault="00D33B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711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D80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09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C1793" w14:textId="77777777" w:rsidR="00D33B4B" w:rsidRDefault="00D33B4B" w:rsidP="009139A6">
      <w:r>
        <w:separator/>
      </w:r>
    </w:p>
  </w:footnote>
  <w:footnote w:type="continuationSeparator" w:id="0">
    <w:p w14:paraId="40F8D584" w14:textId="77777777" w:rsidR="00D33B4B" w:rsidRDefault="00D33B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F5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BAE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022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4B"/>
    <w:rsid w:val="000666E0"/>
    <w:rsid w:val="002510B7"/>
    <w:rsid w:val="005C130B"/>
    <w:rsid w:val="00826F5C"/>
    <w:rsid w:val="009139A6"/>
    <w:rsid w:val="009448BB"/>
    <w:rsid w:val="00A3176C"/>
    <w:rsid w:val="00BA00AB"/>
    <w:rsid w:val="00D33B4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B7E6"/>
  <w15:chartTrackingRefBased/>
  <w15:docId w15:val="{1B5F2613-DFB5-4442-AA5A-3128CD3C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2021-03-18T19:05:00Z</dcterms:created>
  <dcterms:modified xsi:type="dcterms:W3CDTF">2021-03-18T19:05:00Z</dcterms:modified>
</cp:coreProperties>
</file>