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DFA" w:rsidRDefault="00F42DFA" w:rsidP="00F42D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CARLTON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F42DFA" w:rsidRDefault="00F42DFA" w:rsidP="00F42D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2DFA" w:rsidRDefault="00F42DFA" w:rsidP="00F42D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2DFA" w:rsidRDefault="00F42DFA" w:rsidP="00F42D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the land</w:t>
      </w:r>
    </w:p>
    <w:p w:rsidR="00F42DFA" w:rsidRDefault="00F42DFA" w:rsidP="00F42D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Cokayn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42DFA" w:rsidRDefault="00F42DFA" w:rsidP="00F42D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24-154)</w:t>
      </w:r>
    </w:p>
    <w:p w:rsidR="00F42DFA" w:rsidRDefault="00F42DFA" w:rsidP="00F42D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2DFA" w:rsidRDefault="00F42DFA" w:rsidP="00F42D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42DFA" w:rsidRDefault="00F42DFA" w:rsidP="00F42D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2016</w:t>
      </w:r>
      <w:bookmarkStart w:id="0" w:name="_GoBack"/>
      <w:bookmarkEnd w:id="0"/>
    </w:p>
    <w:sectPr w:rsidR="006B2F86" w:rsidRPr="00F42D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DFA" w:rsidRDefault="00F42DFA" w:rsidP="00E71FC3">
      <w:pPr>
        <w:spacing w:after="0" w:line="240" w:lineRule="auto"/>
      </w:pPr>
      <w:r>
        <w:separator/>
      </w:r>
    </w:p>
  </w:endnote>
  <w:endnote w:type="continuationSeparator" w:id="0">
    <w:p w:rsidR="00F42DFA" w:rsidRDefault="00F42D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DFA" w:rsidRDefault="00F42DFA" w:rsidP="00E71FC3">
      <w:pPr>
        <w:spacing w:after="0" w:line="240" w:lineRule="auto"/>
      </w:pPr>
      <w:r>
        <w:separator/>
      </w:r>
    </w:p>
  </w:footnote>
  <w:footnote w:type="continuationSeparator" w:id="0">
    <w:p w:rsidR="00F42DFA" w:rsidRDefault="00F42D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DFA"/>
    <w:rsid w:val="00AB52E8"/>
    <w:rsid w:val="00B16D3F"/>
    <w:rsid w:val="00E71FC3"/>
    <w:rsid w:val="00EF4813"/>
    <w:rsid w:val="00F4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0B9B6"/>
  <w15:chartTrackingRefBased/>
  <w15:docId w15:val="{BDAF8E5E-63A1-47DD-B219-1566F2C3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2016-04-13T21:17:00Z</dcterms:created>
  <dcterms:modified xsi:type="dcterms:W3CDTF">2016-04-13T21:17:00Z</dcterms:modified>
</cp:coreProperties>
</file>