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4276C0" w14:textId="0289BC46" w:rsidR="00D04C4A" w:rsidRDefault="00D04C4A" w:rsidP="00D04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CARLETON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</w:t>
      </w:r>
      <w:r>
        <w:rPr>
          <w:rFonts w:ascii="Times New Roman" w:hAnsi="Times New Roman" w:cs="Times New Roman"/>
          <w:sz w:val="24"/>
          <w:szCs w:val="24"/>
        </w:rPr>
        <w:t>451-2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AD290B1" w14:textId="77777777" w:rsidR="00D04C4A" w:rsidRDefault="00D04C4A" w:rsidP="00D04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7B05DAB2" w14:textId="77777777" w:rsidR="00D04C4A" w:rsidRDefault="00D04C4A" w:rsidP="00D04C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A3DD5F" w14:textId="77777777" w:rsidR="00D04C4A" w:rsidRDefault="00D04C4A" w:rsidP="00D04C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703EFB" w14:textId="2CC1D6BD" w:rsidR="00D04C4A" w:rsidRDefault="00D04C4A" w:rsidP="00D04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</w:t>
      </w:r>
      <w:r>
        <w:rPr>
          <w:rFonts w:ascii="Times New Roman" w:hAnsi="Times New Roman" w:cs="Times New Roman"/>
          <w:sz w:val="24"/>
          <w:szCs w:val="24"/>
        </w:rPr>
        <w:t>51-2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</w:t>
      </w:r>
    </w:p>
    <w:p w14:paraId="4C2D093C" w14:textId="77777777" w:rsidR="00D04C4A" w:rsidRDefault="00D04C4A" w:rsidP="00D04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Northern Genealogist” for 1885 ed. A. Gibbons, F.S.A. </w:t>
      </w:r>
    </w:p>
    <w:p w14:paraId="76C82BEB" w14:textId="77777777" w:rsidR="00D04C4A" w:rsidRDefault="00D04C4A" w:rsidP="00D04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p.3)</w:t>
      </w:r>
    </w:p>
    <w:p w14:paraId="7849D080" w14:textId="77777777" w:rsidR="00D04C4A" w:rsidRDefault="00D04C4A" w:rsidP="00D04C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D0C1B3" w14:textId="77777777" w:rsidR="00D04C4A" w:rsidRDefault="00D04C4A" w:rsidP="00D04C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A3CBF6" w14:textId="77777777" w:rsidR="00D04C4A" w:rsidRPr="008076F4" w:rsidRDefault="00D04C4A" w:rsidP="00D04C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2021</w:t>
      </w:r>
    </w:p>
    <w:p w14:paraId="16180061" w14:textId="6FD497B2" w:rsidR="00BA00AB" w:rsidRPr="00D04C4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04C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CDF7A7" w14:textId="77777777" w:rsidR="00D04C4A" w:rsidRDefault="00D04C4A" w:rsidP="009139A6">
      <w:r>
        <w:separator/>
      </w:r>
    </w:p>
  </w:endnote>
  <w:endnote w:type="continuationSeparator" w:id="0">
    <w:p w14:paraId="2BEB0FD5" w14:textId="77777777" w:rsidR="00D04C4A" w:rsidRDefault="00D04C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0190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6507D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4F51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D3475B" w14:textId="77777777" w:rsidR="00D04C4A" w:rsidRDefault="00D04C4A" w:rsidP="009139A6">
      <w:r>
        <w:separator/>
      </w:r>
    </w:p>
  </w:footnote>
  <w:footnote w:type="continuationSeparator" w:id="0">
    <w:p w14:paraId="731A1007" w14:textId="77777777" w:rsidR="00D04C4A" w:rsidRDefault="00D04C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8698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AC82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C96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4A"/>
    <w:rsid w:val="000666E0"/>
    <w:rsid w:val="002510B7"/>
    <w:rsid w:val="005C130B"/>
    <w:rsid w:val="00826F5C"/>
    <w:rsid w:val="009139A6"/>
    <w:rsid w:val="009448BB"/>
    <w:rsid w:val="00A3176C"/>
    <w:rsid w:val="00BA00AB"/>
    <w:rsid w:val="00D04C4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D5531"/>
  <w15:chartTrackingRefBased/>
  <w15:docId w15:val="{C5663737-A9A3-4921-9F5C-6851F1CC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2021-03-18T19:02:00Z</dcterms:created>
  <dcterms:modified xsi:type="dcterms:W3CDTF">2021-03-18T19:03:00Z</dcterms:modified>
</cp:coreProperties>
</file>