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842AB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CARLETON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d.1419)</w:t>
      </w:r>
    </w:p>
    <w:p w:rsidR="00842AB4" w:rsidRDefault="00842AB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2AB4" w:rsidRDefault="00842AB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2AB4" w:rsidRDefault="00842AB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Jul.1419</w:t>
      </w:r>
      <w:r>
        <w:rPr>
          <w:rFonts w:ascii="Times New Roman" w:hAnsi="Times New Roman" w:cs="Times New Roman"/>
          <w:sz w:val="24"/>
          <w:szCs w:val="24"/>
        </w:rPr>
        <w:tab/>
        <w:t>An inquisition post mortem was held in Nottingham into his landholdings.</w:t>
      </w:r>
    </w:p>
    <w:p w:rsidR="00842AB4" w:rsidRDefault="00842AB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21-179)</w:t>
      </w:r>
    </w:p>
    <w:p w:rsidR="00842AB4" w:rsidRDefault="00842AB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2AB4" w:rsidRDefault="00842AB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2AB4" w:rsidRPr="00842AB4" w:rsidRDefault="00842AB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January 2016</w:t>
      </w:r>
      <w:bookmarkStart w:id="0" w:name="_GoBack"/>
      <w:bookmarkEnd w:id="0"/>
    </w:p>
    <w:sectPr w:rsidR="00842AB4" w:rsidRPr="00842A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AB4" w:rsidRDefault="00842AB4" w:rsidP="00564E3C">
      <w:pPr>
        <w:spacing w:after="0" w:line="240" w:lineRule="auto"/>
      </w:pPr>
      <w:r>
        <w:separator/>
      </w:r>
    </w:p>
  </w:endnote>
  <w:endnote w:type="continuationSeparator" w:id="0">
    <w:p w:rsidR="00842AB4" w:rsidRDefault="00842AB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42AB4">
      <w:rPr>
        <w:rFonts w:ascii="Times New Roman" w:hAnsi="Times New Roman" w:cs="Times New Roman"/>
        <w:noProof/>
        <w:sz w:val="24"/>
        <w:szCs w:val="24"/>
      </w:rPr>
      <w:t>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AB4" w:rsidRDefault="00842AB4" w:rsidP="00564E3C">
      <w:pPr>
        <w:spacing w:after="0" w:line="240" w:lineRule="auto"/>
      </w:pPr>
      <w:r>
        <w:separator/>
      </w:r>
    </w:p>
  </w:footnote>
  <w:footnote w:type="continuationSeparator" w:id="0">
    <w:p w:rsidR="00842AB4" w:rsidRDefault="00842AB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AB4"/>
    <w:rsid w:val="00372DC6"/>
    <w:rsid w:val="00564E3C"/>
    <w:rsid w:val="0064591D"/>
    <w:rsid w:val="00842AB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F2581"/>
  <w15:chartTrackingRefBased/>
  <w15:docId w15:val="{ED3FE5D9-8E63-4D3E-955F-2782C1F88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7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2016-01-04T21:35:00Z</dcterms:created>
  <dcterms:modified xsi:type="dcterms:W3CDTF">2016-01-04T21:42:00Z</dcterms:modified>
</cp:coreProperties>
</file>