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B1401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CARLETON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b.1393)</w:t>
      </w:r>
    </w:p>
    <w:p w:rsidR="00B1401D" w:rsidRDefault="00B1401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401D" w:rsidRDefault="00B1401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401D" w:rsidRDefault="00B1401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Thomas Carleton(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d.1415)(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B1401D" w:rsidRDefault="00B1401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21-270)</w:t>
      </w:r>
    </w:p>
    <w:p w:rsidR="00B1401D" w:rsidRDefault="00B1401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401D" w:rsidRDefault="00B1401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401D" w:rsidRDefault="00B1401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Apr.1393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born and baptised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Crakepole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B1401D" w:rsidRDefault="00B1401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21-271)</w:t>
      </w:r>
      <w:bookmarkStart w:id="0" w:name="_GoBack"/>
      <w:bookmarkEnd w:id="0"/>
    </w:p>
    <w:p w:rsidR="00B1401D" w:rsidRDefault="00B1401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Sep.1415</w:t>
      </w:r>
      <w:r>
        <w:rPr>
          <w:rFonts w:ascii="Times New Roman" w:hAnsi="Times New Roman" w:cs="Times New Roman"/>
          <w:sz w:val="24"/>
          <w:szCs w:val="24"/>
        </w:rPr>
        <w:tab/>
        <w:t>His father died, and he inherited his lands in Nottinghamshire and</w:t>
      </w:r>
    </w:p>
    <w:p w:rsidR="00B1401D" w:rsidRDefault="00B1401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Lincolnshire. </w:t>
      </w:r>
    </w:p>
    <w:p w:rsidR="00B1401D" w:rsidRDefault="00B1401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21-270 and 271)</w:t>
      </w:r>
    </w:p>
    <w:p w:rsidR="00B1401D" w:rsidRDefault="00B1401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401D" w:rsidRDefault="00B1401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401D" w:rsidRDefault="00B1401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401D" w:rsidRPr="00B1401D" w:rsidRDefault="00B1401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2016</w:t>
      </w:r>
    </w:p>
    <w:sectPr w:rsidR="00B1401D" w:rsidRPr="00B140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01D" w:rsidRDefault="00B1401D" w:rsidP="00564E3C">
      <w:pPr>
        <w:spacing w:after="0" w:line="240" w:lineRule="auto"/>
      </w:pPr>
      <w:r>
        <w:separator/>
      </w:r>
    </w:p>
  </w:endnote>
  <w:endnote w:type="continuationSeparator" w:id="0">
    <w:p w:rsidR="00B1401D" w:rsidRDefault="00B1401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1401D">
      <w:rPr>
        <w:rFonts w:ascii="Times New Roman" w:hAnsi="Times New Roman" w:cs="Times New Roman"/>
        <w:noProof/>
        <w:sz w:val="24"/>
        <w:szCs w:val="24"/>
      </w:rPr>
      <w:t>21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01D" w:rsidRDefault="00B1401D" w:rsidP="00564E3C">
      <w:pPr>
        <w:spacing w:after="0" w:line="240" w:lineRule="auto"/>
      </w:pPr>
      <w:r>
        <w:separator/>
      </w:r>
    </w:p>
  </w:footnote>
  <w:footnote w:type="continuationSeparator" w:id="0">
    <w:p w:rsidR="00B1401D" w:rsidRDefault="00B1401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01D"/>
    <w:rsid w:val="00372DC6"/>
    <w:rsid w:val="00564E3C"/>
    <w:rsid w:val="0064591D"/>
    <w:rsid w:val="00B140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19257"/>
  <w15:chartTrackingRefBased/>
  <w15:docId w15:val="{CEFE9A79-BA8A-4B53-BA5A-6468A26A0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2016-02-21T22:01:00Z</dcterms:created>
  <dcterms:modified xsi:type="dcterms:W3CDTF">2016-02-21T22:06:00Z</dcterms:modified>
</cp:coreProperties>
</file>