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059EB" w14:textId="77777777" w:rsidR="00262C17" w:rsidRDefault="00262C17" w:rsidP="00262C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CARLETON, younger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fl.1492)</w:t>
      </w:r>
    </w:p>
    <w:p w14:paraId="2B56658A" w14:textId="77777777" w:rsidR="00262C17" w:rsidRDefault="00262C17" w:rsidP="00262C17">
      <w:pPr>
        <w:rPr>
          <w:rFonts w:ascii="Times New Roman" w:hAnsi="Times New Roman" w:cs="Times New Roman"/>
          <w:sz w:val="24"/>
          <w:szCs w:val="24"/>
        </w:rPr>
      </w:pPr>
    </w:p>
    <w:p w14:paraId="2C821874" w14:textId="77777777" w:rsidR="00262C17" w:rsidRDefault="00262C17" w:rsidP="00262C17">
      <w:pPr>
        <w:rPr>
          <w:rFonts w:ascii="Times New Roman" w:hAnsi="Times New Roman" w:cs="Times New Roman"/>
          <w:sz w:val="24"/>
          <w:szCs w:val="24"/>
        </w:rPr>
      </w:pPr>
    </w:p>
    <w:p w14:paraId="15F0F242" w14:textId="77777777" w:rsidR="00262C17" w:rsidRDefault="00262C17" w:rsidP="00262C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Mar.1492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Isabella </w:t>
      </w:r>
      <w:proofErr w:type="spellStart"/>
      <w:r>
        <w:rPr>
          <w:rFonts w:ascii="Times New Roman" w:hAnsi="Times New Roman" w:cs="Times New Roman"/>
          <w:sz w:val="24"/>
          <w:szCs w:val="24"/>
        </w:rPr>
        <w:t>Jacson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enfeoffed her son, Robert(q.v.),</w:t>
      </w:r>
    </w:p>
    <w:p w14:paraId="578A98D4" w14:textId="77777777" w:rsidR="00262C17" w:rsidRDefault="00262C17" w:rsidP="00262C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half an acre of land in Penrith.  (T.N.A. ref. WD RY/BOX92/113)</w:t>
      </w:r>
    </w:p>
    <w:p w14:paraId="7B15E876" w14:textId="77777777" w:rsidR="00262C17" w:rsidRDefault="00262C17" w:rsidP="00262C17">
      <w:pPr>
        <w:rPr>
          <w:rFonts w:ascii="Times New Roman" w:hAnsi="Times New Roman" w:cs="Times New Roman"/>
          <w:sz w:val="24"/>
          <w:szCs w:val="24"/>
        </w:rPr>
      </w:pPr>
    </w:p>
    <w:p w14:paraId="1283E2D8" w14:textId="77777777" w:rsidR="00262C17" w:rsidRDefault="00262C17" w:rsidP="00262C17">
      <w:pPr>
        <w:rPr>
          <w:rFonts w:ascii="Times New Roman" w:hAnsi="Times New Roman" w:cs="Times New Roman"/>
          <w:sz w:val="24"/>
          <w:szCs w:val="24"/>
        </w:rPr>
      </w:pPr>
    </w:p>
    <w:p w14:paraId="68A22234" w14:textId="77777777" w:rsidR="00262C17" w:rsidRDefault="00262C17" w:rsidP="00262C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2022</w:t>
      </w:r>
    </w:p>
    <w:p w14:paraId="2CBF3F5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B7792" w14:textId="77777777" w:rsidR="00262C17" w:rsidRDefault="00262C17" w:rsidP="009139A6">
      <w:r>
        <w:separator/>
      </w:r>
    </w:p>
  </w:endnote>
  <w:endnote w:type="continuationSeparator" w:id="0">
    <w:p w14:paraId="1EC9548E" w14:textId="77777777" w:rsidR="00262C17" w:rsidRDefault="00262C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3BC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2E6E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B1C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DACD2" w14:textId="77777777" w:rsidR="00262C17" w:rsidRDefault="00262C17" w:rsidP="009139A6">
      <w:r>
        <w:separator/>
      </w:r>
    </w:p>
  </w:footnote>
  <w:footnote w:type="continuationSeparator" w:id="0">
    <w:p w14:paraId="0A040FC7" w14:textId="77777777" w:rsidR="00262C17" w:rsidRDefault="00262C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BC3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EFD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2EB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C17"/>
    <w:rsid w:val="000666E0"/>
    <w:rsid w:val="002510B7"/>
    <w:rsid w:val="00262C1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3BBB4"/>
  <w15:chartTrackingRefBased/>
  <w15:docId w15:val="{BE94C03E-55F8-4BD9-9E65-F79AE8A85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C1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2022-03-04T10:33:00Z</dcterms:created>
  <dcterms:modified xsi:type="dcterms:W3CDTF">2022-03-04T10:34:00Z</dcterms:modified>
</cp:coreProperties>
</file>