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1FA70" w14:textId="77777777" w:rsidR="00AF7D1C" w:rsidRDefault="00AF7D1C" w:rsidP="00AF7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CARLETON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68418349" w14:textId="77777777" w:rsidR="00AF7D1C" w:rsidRDefault="00AF7D1C" w:rsidP="00AF7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3456773D" w14:textId="77777777" w:rsidR="00AF7D1C" w:rsidRDefault="00AF7D1C" w:rsidP="00AF7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293254" w14:textId="77777777" w:rsidR="00AF7D1C" w:rsidRDefault="00AF7D1C" w:rsidP="00AF7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7CB22E" w14:textId="77777777" w:rsidR="00AF7D1C" w:rsidRDefault="00AF7D1C" w:rsidP="00AF7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Oct.1478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Assheton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Prior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Nostell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a debt of</w:t>
      </w:r>
    </w:p>
    <w:p w14:paraId="29CC7DAE" w14:textId="77777777" w:rsidR="00AF7D1C" w:rsidRDefault="00AF7D1C" w:rsidP="00AF7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42s 5d against him at York Sheriffs’ Court.</w:t>
      </w:r>
    </w:p>
    <w:p w14:paraId="24FE5680" w14:textId="77777777" w:rsidR="00AF7D1C" w:rsidRDefault="00AF7D1C" w:rsidP="00AF7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p.11)</w:t>
      </w:r>
    </w:p>
    <w:p w14:paraId="4C49419E" w14:textId="77777777" w:rsidR="00AF7D1C" w:rsidRDefault="00AF7D1C" w:rsidP="00AF7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67316D" w14:textId="77777777" w:rsidR="00AF7D1C" w:rsidRDefault="00AF7D1C" w:rsidP="00AF7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DFF312" w14:textId="77777777" w:rsidR="00AF7D1C" w:rsidRDefault="00AF7D1C" w:rsidP="00AF7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2018</w:t>
      </w:r>
    </w:p>
    <w:p w14:paraId="61116C0D" w14:textId="77777777" w:rsidR="006B2F86" w:rsidRPr="00E71FC3" w:rsidRDefault="00AF7D1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B80DC7" w14:textId="77777777" w:rsidR="00AF7D1C" w:rsidRDefault="00AF7D1C" w:rsidP="00E71FC3">
      <w:pPr>
        <w:spacing w:after="0" w:line="240" w:lineRule="auto"/>
      </w:pPr>
      <w:r>
        <w:separator/>
      </w:r>
    </w:p>
  </w:endnote>
  <w:endnote w:type="continuationSeparator" w:id="0">
    <w:p w14:paraId="6A99B3F7" w14:textId="77777777" w:rsidR="00AF7D1C" w:rsidRDefault="00AF7D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762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B2B07" w14:textId="77777777" w:rsidR="00AF7D1C" w:rsidRDefault="00AF7D1C" w:rsidP="00E71FC3">
      <w:pPr>
        <w:spacing w:after="0" w:line="240" w:lineRule="auto"/>
      </w:pPr>
      <w:r>
        <w:separator/>
      </w:r>
    </w:p>
  </w:footnote>
  <w:footnote w:type="continuationSeparator" w:id="0">
    <w:p w14:paraId="1D26DBCB" w14:textId="77777777" w:rsidR="00AF7D1C" w:rsidRDefault="00AF7D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1C"/>
    <w:rsid w:val="001A7C09"/>
    <w:rsid w:val="00577BD5"/>
    <w:rsid w:val="00656CBA"/>
    <w:rsid w:val="006A1F77"/>
    <w:rsid w:val="00733BE7"/>
    <w:rsid w:val="00AB52E8"/>
    <w:rsid w:val="00AF7D1C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4F5F9"/>
  <w15:chartTrackingRefBased/>
  <w15:docId w15:val="{C730EF96-1454-4A42-8004-4A134FDE8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7D1C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2018-01-20T21:48:00Z</dcterms:created>
  <dcterms:modified xsi:type="dcterms:W3CDTF">2018-01-20T21:49:00Z</dcterms:modified>
</cp:coreProperties>
</file>