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0241B" w14:textId="77777777" w:rsidR="00CC3CFD" w:rsidRDefault="00CC3CFD" w:rsidP="00CC3CF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CARLETON</w:t>
      </w:r>
      <w:r>
        <w:rPr>
          <w:rFonts w:cs="Times New Roman"/>
          <w:szCs w:val="24"/>
        </w:rPr>
        <w:t xml:space="preserve">       (fl.1400)</w:t>
      </w:r>
    </w:p>
    <w:p w14:paraId="3105F959" w14:textId="77777777" w:rsidR="00CC3CFD" w:rsidRDefault="00CC3CFD" w:rsidP="00CC3CF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St.Andrew’s</w:t>
      </w:r>
      <w:proofErr w:type="spellEnd"/>
      <w:r>
        <w:rPr>
          <w:rFonts w:cs="Times New Roman"/>
          <w:szCs w:val="24"/>
        </w:rPr>
        <w:t xml:space="preserve"> Priory, York.</w:t>
      </w:r>
    </w:p>
    <w:p w14:paraId="4D3BA77E" w14:textId="77777777" w:rsidR="00CC3CFD" w:rsidRDefault="00CC3CFD" w:rsidP="00CC3CFD">
      <w:pPr>
        <w:pStyle w:val="NoSpacing"/>
        <w:rPr>
          <w:rFonts w:cs="Times New Roman"/>
          <w:szCs w:val="24"/>
        </w:rPr>
      </w:pPr>
    </w:p>
    <w:p w14:paraId="049576A7" w14:textId="77777777" w:rsidR="00CC3CFD" w:rsidRDefault="00CC3CFD" w:rsidP="00CC3CFD">
      <w:pPr>
        <w:pStyle w:val="NoSpacing"/>
        <w:rPr>
          <w:rFonts w:cs="Times New Roman"/>
          <w:szCs w:val="24"/>
        </w:rPr>
      </w:pPr>
    </w:p>
    <w:p w14:paraId="74F58B07" w14:textId="77777777" w:rsidR="00CC3CFD" w:rsidRDefault="00CC3CFD" w:rsidP="00CC3CF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Mar.1400</w:t>
      </w:r>
      <w:r>
        <w:rPr>
          <w:rFonts w:cs="Times New Roman"/>
          <w:szCs w:val="24"/>
        </w:rPr>
        <w:tab/>
        <w:t>He was ordained subdeacon in the conventual church of the Dominicans</w:t>
      </w:r>
    </w:p>
    <w:p w14:paraId="0AE38BC0" w14:textId="77777777" w:rsidR="00CC3CFD" w:rsidRDefault="00CC3CFD" w:rsidP="00CC3CF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in York.</w:t>
      </w:r>
    </w:p>
    <w:p w14:paraId="5674F022" w14:textId="77777777" w:rsidR="00CC3CFD" w:rsidRDefault="00CC3CFD" w:rsidP="00CC3CF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(“York Clergy Ordinations 1400-1424” </w:t>
      </w:r>
      <w:proofErr w:type="spellStart"/>
      <w:r>
        <w:rPr>
          <w:rFonts w:cs="Times New Roman"/>
          <w:szCs w:val="24"/>
        </w:rPr>
        <w:t>ed.David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M.Smith</w:t>
      </w:r>
      <w:proofErr w:type="spellEnd"/>
      <w:r>
        <w:rPr>
          <w:rFonts w:cs="Times New Roman"/>
          <w:szCs w:val="24"/>
        </w:rPr>
        <w:t>, pub.2020 p.1)</w:t>
      </w:r>
    </w:p>
    <w:p w14:paraId="03EBCF2F" w14:textId="77777777" w:rsidR="00D33781" w:rsidRDefault="00D33781" w:rsidP="00D33781">
      <w:pPr>
        <w:pStyle w:val="NoSpacing"/>
      </w:pPr>
      <w:r>
        <w:t>12 Jun.1400</w:t>
      </w:r>
      <w:r>
        <w:tab/>
        <w:t>He was ordained priest in the parish church of Bishop Burton, East Riding</w:t>
      </w:r>
    </w:p>
    <w:p w14:paraId="0877DF7F" w14:textId="77777777" w:rsidR="00D33781" w:rsidRDefault="00D33781" w:rsidP="00D33781">
      <w:pPr>
        <w:pStyle w:val="NoSpacing"/>
      </w:pPr>
      <w:r>
        <w:tab/>
      </w:r>
      <w:r>
        <w:tab/>
        <w:t>of Yorkshire.</w:t>
      </w:r>
    </w:p>
    <w:p w14:paraId="79C5BF0F" w14:textId="77777777" w:rsidR="00D33781" w:rsidRDefault="00D33781" w:rsidP="00D33781">
      <w:pPr>
        <w:pStyle w:val="NoSpacing"/>
      </w:pPr>
      <w:r>
        <w:tab/>
      </w:r>
      <w:r>
        <w:tab/>
        <w:t xml:space="preserve">(“York Clergy Ordinations 1400-1424” </w:t>
      </w:r>
      <w:proofErr w:type="spellStart"/>
      <w:r>
        <w:t>ed.David</w:t>
      </w:r>
      <w:proofErr w:type="spellEnd"/>
      <w:r>
        <w:t xml:space="preserve"> </w:t>
      </w:r>
      <w:proofErr w:type="spellStart"/>
      <w:r>
        <w:t>M.Smith</w:t>
      </w:r>
      <w:proofErr w:type="spellEnd"/>
      <w:r>
        <w:t>, pub.2020 p.6)</w:t>
      </w:r>
    </w:p>
    <w:p w14:paraId="0C03AC0B" w14:textId="77777777" w:rsidR="00D33781" w:rsidRDefault="00D33781" w:rsidP="00CC3CFD">
      <w:pPr>
        <w:pStyle w:val="NoSpacing"/>
        <w:rPr>
          <w:rFonts w:cs="Times New Roman"/>
          <w:szCs w:val="24"/>
        </w:rPr>
      </w:pPr>
    </w:p>
    <w:p w14:paraId="5F2D28B5" w14:textId="77777777" w:rsidR="00CC3CFD" w:rsidRDefault="00CC3CFD" w:rsidP="00CC3CFD">
      <w:pPr>
        <w:pStyle w:val="NoSpacing"/>
        <w:rPr>
          <w:rFonts w:cs="Times New Roman"/>
          <w:szCs w:val="24"/>
        </w:rPr>
      </w:pPr>
    </w:p>
    <w:p w14:paraId="627F9838" w14:textId="77777777" w:rsidR="00CC3CFD" w:rsidRDefault="00CC3CFD" w:rsidP="00CC3CFD">
      <w:pPr>
        <w:pStyle w:val="NoSpacing"/>
        <w:rPr>
          <w:rFonts w:cs="Times New Roman"/>
          <w:szCs w:val="24"/>
        </w:rPr>
      </w:pPr>
    </w:p>
    <w:p w14:paraId="53FF8ED5" w14:textId="77777777" w:rsidR="00CC3CFD" w:rsidRDefault="00CC3CFD" w:rsidP="00CC3CF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July 2024</w:t>
      </w:r>
    </w:p>
    <w:p w14:paraId="410FB681" w14:textId="476BCE79" w:rsidR="00D33781" w:rsidRDefault="00D33781" w:rsidP="00CC3CF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September 2025</w:t>
      </w:r>
    </w:p>
    <w:p w14:paraId="4AB16B3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52D4DF" w14:textId="77777777" w:rsidR="00CC3CFD" w:rsidRDefault="00CC3CFD" w:rsidP="009139A6">
      <w:r>
        <w:separator/>
      </w:r>
    </w:p>
  </w:endnote>
  <w:endnote w:type="continuationSeparator" w:id="0">
    <w:p w14:paraId="62717684" w14:textId="77777777" w:rsidR="00CC3CFD" w:rsidRDefault="00CC3CF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6F21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ACB1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1BFF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0BC04" w14:textId="77777777" w:rsidR="00CC3CFD" w:rsidRDefault="00CC3CFD" w:rsidP="009139A6">
      <w:r>
        <w:separator/>
      </w:r>
    </w:p>
  </w:footnote>
  <w:footnote w:type="continuationSeparator" w:id="0">
    <w:p w14:paraId="60482D76" w14:textId="77777777" w:rsidR="00CC3CFD" w:rsidRDefault="00CC3CF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6F6B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ED1C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8D93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CFD"/>
    <w:rsid w:val="000666E0"/>
    <w:rsid w:val="001C5947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CC3CFD"/>
    <w:rsid w:val="00CD1511"/>
    <w:rsid w:val="00D33781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9DFA6"/>
  <w15:chartTrackingRefBased/>
  <w15:docId w15:val="{DDF97D7F-2960-4908-9748-92A54341D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64</Words>
  <Characters>369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2024-07-06T15:59:00Z</dcterms:created>
  <dcterms:modified xsi:type="dcterms:W3CDTF">2025-09-24T13:47:00Z</dcterms:modified>
</cp:coreProperties>
</file>