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04154" w14:textId="77777777" w:rsidR="00DD5B8A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C7D00">
        <w:rPr>
          <w:rFonts w:ascii="Times New Roman" w:hAnsi="Times New Roman" w:cs="Times New Roman"/>
          <w:sz w:val="24"/>
          <w:szCs w:val="24"/>
          <w:u w:val="single"/>
        </w:rPr>
        <w:t>Thomas CARLETON</w:t>
      </w:r>
      <w:r w:rsidRPr="009C7D00">
        <w:rPr>
          <w:rFonts w:ascii="Times New Roman" w:hAnsi="Times New Roman" w:cs="Times New Roman"/>
          <w:sz w:val="24"/>
          <w:szCs w:val="24"/>
        </w:rPr>
        <w:t xml:space="preserve">       (d.1415)</w:t>
      </w:r>
    </w:p>
    <w:p w14:paraId="7BB6F3E0" w14:textId="77777777" w:rsidR="00364337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4B6D9B4" w14:textId="77777777" w:rsidR="00364337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5CA95A5" w14:textId="77777777" w:rsidR="00364337" w:rsidRPr="009C7D00" w:rsidRDefault="00A77B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C7D00">
        <w:rPr>
          <w:rFonts w:ascii="Times New Roman" w:hAnsi="Times New Roman" w:cs="Times New Roman"/>
          <w:sz w:val="24"/>
          <w:szCs w:val="24"/>
        </w:rPr>
        <w:t>Son: Walter(b.1393)</w:t>
      </w:r>
      <w:r w:rsidR="00364337" w:rsidRPr="009C7D00">
        <w:rPr>
          <w:rFonts w:ascii="Times New Roman" w:hAnsi="Times New Roman" w:cs="Times New Roman"/>
          <w:sz w:val="24"/>
          <w:szCs w:val="24"/>
        </w:rPr>
        <w:t>(q.v.).</w:t>
      </w:r>
    </w:p>
    <w:p w14:paraId="27DBD12E" w14:textId="77777777" w:rsidR="00364337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C7D00">
        <w:rPr>
          <w:rFonts w:ascii="Times New Roman" w:hAnsi="Times New Roman" w:cs="Times New Roman"/>
          <w:sz w:val="24"/>
          <w:szCs w:val="24"/>
        </w:rPr>
        <w:t>(www.inquisitionspo</w:t>
      </w:r>
      <w:r w:rsidR="00A77B9D" w:rsidRPr="009C7D00">
        <w:rPr>
          <w:rFonts w:ascii="Times New Roman" w:hAnsi="Times New Roman" w:cs="Times New Roman"/>
          <w:sz w:val="24"/>
          <w:szCs w:val="24"/>
        </w:rPr>
        <w:t xml:space="preserve">stmortem.ac.uk ref. </w:t>
      </w:r>
      <w:proofErr w:type="spellStart"/>
      <w:r w:rsidR="00A77B9D" w:rsidRPr="009C7D0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="00A77B9D" w:rsidRPr="009C7D00">
        <w:rPr>
          <w:rFonts w:ascii="Times New Roman" w:hAnsi="Times New Roman" w:cs="Times New Roman"/>
          <w:sz w:val="24"/>
          <w:szCs w:val="24"/>
        </w:rPr>
        <w:t xml:space="preserve"> 21-272</w:t>
      </w:r>
      <w:r w:rsidRPr="009C7D00">
        <w:rPr>
          <w:rFonts w:ascii="Times New Roman" w:hAnsi="Times New Roman" w:cs="Times New Roman"/>
          <w:sz w:val="24"/>
          <w:szCs w:val="24"/>
        </w:rPr>
        <w:t>)</w:t>
      </w:r>
    </w:p>
    <w:p w14:paraId="36F49D51" w14:textId="77777777" w:rsidR="00364337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143EA77" w14:textId="77777777" w:rsidR="00364337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586C05C" w14:textId="77777777" w:rsidR="00364337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C7D00">
        <w:rPr>
          <w:rFonts w:ascii="Times New Roman" w:hAnsi="Times New Roman" w:cs="Times New Roman"/>
          <w:sz w:val="24"/>
          <w:szCs w:val="24"/>
        </w:rPr>
        <w:t>26 Sep.1415</w:t>
      </w:r>
      <w:r w:rsidRPr="009C7D00">
        <w:rPr>
          <w:rFonts w:ascii="Times New Roman" w:hAnsi="Times New Roman" w:cs="Times New Roman"/>
          <w:sz w:val="24"/>
          <w:szCs w:val="24"/>
        </w:rPr>
        <w:tab/>
        <w:t>He died.  (ibid.)</w:t>
      </w:r>
    </w:p>
    <w:p w14:paraId="1D8E36D5" w14:textId="77777777" w:rsidR="00A77B9D" w:rsidRPr="009C7D00" w:rsidRDefault="00A77B9D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C7D00">
        <w:rPr>
          <w:rFonts w:ascii="Times New Roman" w:hAnsi="Times New Roman" w:cs="Times New Roman"/>
          <w:sz w:val="24"/>
          <w:szCs w:val="24"/>
        </w:rPr>
        <w:tab/>
      </w:r>
      <w:r w:rsidRPr="009C7D00"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 w:rsidRPr="009C7D00">
        <w:rPr>
          <w:rFonts w:ascii="Times New Roman" w:hAnsi="Times New Roman" w:cs="Times New Roman"/>
          <w:sz w:val="24"/>
          <w:szCs w:val="24"/>
        </w:rPr>
        <w:t>eCIPM</w:t>
      </w:r>
      <w:proofErr w:type="spellEnd"/>
      <w:r w:rsidRPr="009C7D00">
        <w:rPr>
          <w:rFonts w:ascii="Times New Roman" w:hAnsi="Times New Roman" w:cs="Times New Roman"/>
          <w:sz w:val="24"/>
          <w:szCs w:val="24"/>
        </w:rPr>
        <w:t xml:space="preserve"> 21-270)</w:t>
      </w:r>
    </w:p>
    <w:p w14:paraId="6D821F43" w14:textId="77777777" w:rsidR="009C7D00" w:rsidRPr="009C7D00" w:rsidRDefault="009C7D00" w:rsidP="009C7D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9C7D00">
        <w:rPr>
          <w:rFonts w:ascii="Times New Roman" w:eastAsia="Times New Roman" w:hAnsi="Times New Roman" w:cs="Times New Roman"/>
          <w:sz w:val="24"/>
          <w:szCs w:val="24"/>
        </w:rPr>
        <w:t>30 Oct.1415</w:t>
      </w:r>
      <w:r w:rsidRPr="009C7D00">
        <w:rPr>
          <w:rFonts w:ascii="Times New Roman" w:eastAsia="Times New Roman" w:hAnsi="Times New Roman" w:cs="Times New Roman"/>
          <w:sz w:val="24"/>
          <w:szCs w:val="24"/>
        </w:rPr>
        <w:tab/>
        <w:t>Following his death, the Escheators of Lincolnshire, Nottinghamshire and</w:t>
      </w:r>
    </w:p>
    <w:p w14:paraId="33F640CE" w14:textId="77777777" w:rsidR="009C7D00" w:rsidRPr="009C7D00" w:rsidRDefault="009C7D00" w:rsidP="009C7D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9C7D00">
        <w:rPr>
          <w:rFonts w:ascii="Times New Roman" w:eastAsia="Times New Roman" w:hAnsi="Times New Roman" w:cs="Times New Roman"/>
          <w:sz w:val="24"/>
          <w:szCs w:val="24"/>
        </w:rPr>
        <w:tab/>
      </w:r>
      <w:r w:rsidRPr="009C7D00">
        <w:rPr>
          <w:rFonts w:ascii="Times New Roman" w:eastAsia="Times New Roman" w:hAnsi="Times New Roman" w:cs="Times New Roman"/>
          <w:sz w:val="24"/>
          <w:szCs w:val="24"/>
        </w:rPr>
        <w:tab/>
        <w:t xml:space="preserve">the city of Lincoln </w:t>
      </w:r>
      <w:proofErr w:type="gramStart"/>
      <w:r w:rsidRPr="009C7D00">
        <w:rPr>
          <w:rFonts w:ascii="Times New Roman" w:eastAsia="Times New Roman" w:hAnsi="Times New Roman" w:cs="Times New Roman"/>
          <w:sz w:val="24"/>
          <w:szCs w:val="24"/>
        </w:rPr>
        <w:t>were</w:t>
      </w:r>
      <w:proofErr w:type="gramEnd"/>
      <w:r w:rsidRPr="009C7D00">
        <w:rPr>
          <w:rFonts w:ascii="Times New Roman" w:eastAsia="Times New Roman" w:hAnsi="Times New Roman" w:cs="Times New Roman"/>
          <w:sz w:val="24"/>
          <w:szCs w:val="24"/>
        </w:rPr>
        <w:t xml:space="preserve"> ordered to take his lands into the King’s hands.</w:t>
      </w:r>
    </w:p>
    <w:p w14:paraId="0920F53B" w14:textId="77777777" w:rsidR="009C7D00" w:rsidRPr="009C7D00" w:rsidRDefault="009C7D00" w:rsidP="009C7D00">
      <w:pPr>
        <w:pStyle w:val="NoSpacing"/>
        <w:rPr>
          <w:rFonts w:ascii="Times New Roman" w:eastAsia="Times New Roman" w:hAnsi="Times New Roman" w:cs="Times New Roman"/>
          <w:sz w:val="24"/>
          <w:szCs w:val="24"/>
        </w:rPr>
      </w:pPr>
      <w:r w:rsidRPr="009C7D00">
        <w:rPr>
          <w:rFonts w:ascii="Times New Roman" w:eastAsia="Times New Roman" w:hAnsi="Times New Roman" w:cs="Times New Roman"/>
          <w:sz w:val="24"/>
          <w:szCs w:val="24"/>
        </w:rPr>
        <w:tab/>
      </w:r>
      <w:r w:rsidRPr="009C7D00">
        <w:rPr>
          <w:rFonts w:ascii="Times New Roman" w:eastAsia="Times New Roman" w:hAnsi="Times New Roman" w:cs="Times New Roman"/>
          <w:sz w:val="24"/>
          <w:szCs w:val="24"/>
        </w:rPr>
        <w:tab/>
        <w:t>(C.F.R. 1413-22 p.105)</w:t>
      </w:r>
    </w:p>
    <w:p w14:paraId="21F92160" w14:textId="77777777" w:rsidR="009C7D00" w:rsidRPr="009C7D00" w:rsidRDefault="009C7D0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3DA3FB3" w14:textId="77777777" w:rsidR="00364337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CAAA52" w14:textId="77777777" w:rsidR="00364337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7F4BBAA" w14:textId="77777777" w:rsidR="00364337" w:rsidRPr="009C7D00" w:rsidRDefault="00364337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C7D00">
        <w:rPr>
          <w:rFonts w:ascii="Times New Roman" w:hAnsi="Times New Roman" w:cs="Times New Roman"/>
          <w:sz w:val="24"/>
          <w:szCs w:val="24"/>
        </w:rPr>
        <w:t>21 February 2016</w:t>
      </w:r>
    </w:p>
    <w:p w14:paraId="4B863C1D" w14:textId="60221C0B" w:rsidR="009C7D00" w:rsidRPr="009C7D00" w:rsidRDefault="009C7D00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9C7D00">
        <w:rPr>
          <w:rFonts w:ascii="Times New Roman" w:hAnsi="Times New Roman" w:cs="Times New Roman"/>
          <w:sz w:val="24"/>
          <w:szCs w:val="24"/>
        </w:rPr>
        <w:t>29 March 2025</w:t>
      </w:r>
    </w:p>
    <w:sectPr w:rsidR="009C7D00" w:rsidRPr="009C7D0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4399A6" w14:textId="77777777" w:rsidR="00364337" w:rsidRDefault="00364337" w:rsidP="00564E3C">
      <w:pPr>
        <w:spacing w:after="0" w:line="240" w:lineRule="auto"/>
      </w:pPr>
      <w:r>
        <w:separator/>
      </w:r>
    </w:p>
  </w:endnote>
  <w:endnote w:type="continuationSeparator" w:id="0">
    <w:p w14:paraId="729D1E7B" w14:textId="77777777" w:rsidR="00364337" w:rsidRDefault="00364337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A76A57" w14:textId="77777777"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F12C51" w14:textId="77777777"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</w:t>
    </w:r>
    <w:proofErr w:type="spellStart"/>
    <w:r>
      <w:rPr>
        <w:rFonts w:ascii="Times New Roman" w:hAnsi="Times New Roman" w:cs="Times New Roman"/>
        <w:sz w:val="24"/>
        <w:szCs w:val="24"/>
      </w:rPr>
      <w:t>I.S.Rogers</w:t>
    </w:r>
    <w:proofErr w:type="spellEnd"/>
    <w:r>
      <w:rPr>
        <w:rFonts w:ascii="Times New Roman" w:hAnsi="Times New Roman" w:cs="Times New Roman"/>
        <w:sz w:val="24"/>
        <w:szCs w:val="24"/>
      </w:rPr>
      <w:t xml:space="preserve">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9C7D00">
      <w:rPr>
        <w:rFonts w:ascii="Times New Roman" w:hAnsi="Times New Roman" w:cs="Times New Roman"/>
        <w:noProof/>
        <w:sz w:val="24"/>
        <w:szCs w:val="24"/>
      </w:rPr>
      <w:t>29 March 2025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14:paraId="293E016F" w14:textId="77777777"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32DE6F" w14:textId="77777777"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BC12AA" w14:textId="77777777" w:rsidR="00364337" w:rsidRDefault="00364337" w:rsidP="00564E3C">
      <w:pPr>
        <w:spacing w:after="0" w:line="240" w:lineRule="auto"/>
      </w:pPr>
      <w:r>
        <w:separator/>
      </w:r>
    </w:p>
  </w:footnote>
  <w:footnote w:type="continuationSeparator" w:id="0">
    <w:p w14:paraId="10FD5A4A" w14:textId="77777777" w:rsidR="00364337" w:rsidRDefault="00364337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ED485" w14:textId="77777777"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406EFE" w14:textId="77777777"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8D59" w14:textId="77777777"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4337"/>
    <w:rsid w:val="00061000"/>
    <w:rsid w:val="00364337"/>
    <w:rsid w:val="00372DC6"/>
    <w:rsid w:val="00564E3C"/>
    <w:rsid w:val="0064591D"/>
    <w:rsid w:val="009C7D00"/>
    <w:rsid w:val="00A77B9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87C027"/>
  <w15:chartTrackingRefBased/>
  <w15:docId w15:val="{DAB55FF0-6B6C-4B4D-9E6E-DEBD1F0909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4</TotalTime>
  <Pages>1</Pages>
  <Words>62</Words>
  <Characters>358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2016-02-21T21:59:00Z</dcterms:created>
  <dcterms:modified xsi:type="dcterms:W3CDTF">2025-03-29T09:19:00Z</dcterms:modified>
</cp:coreProperties>
</file>