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4FB" w:rsidRDefault="00FA44FB" w:rsidP="00FA44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CARLETON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FA44FB" w:rsidRDefault="00FA44FB" w:rsidP="00FA44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44FB" w:rsidRDefault="00FA44FB" w:rsidP="00FA44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44FB" w:rsidRDefault="00FA44FB" w:rsidP="00FA44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 into lands</w:t>
      </w:r>
    </w:p>
    <w:p w:rsidR="00FA44FB" w:rsidRDefault="00FA44FB" w:rsidP="00FA44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A44FB" w:rsidRDefault="00FA44FB" w:rsidP="00FA44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144D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21-110)</w:t>
      </w:r>
    </w:p>
    <w:p w:rsidR="00FA44FB" w:rsidRDefault="00FA44FB" w:rsidP="00FA44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44FB" w:rsidRDefault="00FA44FB" w:rsidP="00FA44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A44FB" w:rsidRDefault="00FA44FB" w:rsidP="00FA44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November 2015</w:t>
      </w:r>
      <w:bookmarkStart w:id="0" w:name="_GoBack"/>
      <w:bookmarkEnd w:id="0"/>
    </w:p>
    <w:sectPr w:rsidR="00DD5B8A" w:rsidRPr="00FA44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4FB" w:rsidRDefault="00FA44FB" w:rsidP="00564E3C">
      <w:pPr>
        <w:spacing w:after="0" w:line="240" w:lineRule="auto"/>
      </w:pPr>
      <w:r>
        <w:separator/>
      </w:r>
    </w:p>
  </w:endnote>
  <w:endnote w:type="continuationSeparator" w:id="0">
    <w:p w:rsidR="00FA44FB" w:rsidRDefault="00FA44F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A44FB">
      <w:rPr>
        <w:rFonts w:ascii="Times New Roman" w:hAnsi="Times New Roman" w:cs="Times New Roman"/>
        <w:noProof/>
        <w:sz w:val="24"/>
        <w:szCs w:val="24"/>
      </w:rPr>
      <w:t>25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4FB" w:rsidRDefault="00FA44FB" w:rsidP="00564E3C">
      <w:pPr>
        <w:spacing w:after="0" w:line="240" w:lineRule="auto"/>
      </w:pPr>
      <w:r>
        <w:separator/>
      </w:r>
    </w:p>
  </w:footnote>
  <w:footnote w:type="continuationSeparator" w:id="0">
    <w:p w:rsidR="00FA44FB" w:rsidRDefault="00FA44F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4FB"/>
    <w:rsid w:val="00372DC6"/>
    <w:rsid w:val="00564E3C"/>
    <w:rsid w:val="0064591D"/>
    <w:rsid w:val="00DD5B8A"/>
    <w:rsid w:val="00EB41B8"/>
    <w:rsid w:val="00F14DE1"/>
    <w:rsid w:val="00FA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536CA"/>
  <w15:chartTrackingRefBased/>
  <w15:docId w15:val="{A66D8140-2D08-45E7-A5AC-37DBF894A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A44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2015-11-25T20:27:00Z</dcterms:created>
  <dcterms:modified xsi:type="dcterms:W3CDTF">2015-11-25T20:27:00Z</dcterms:modified>
</cp:coreProperties>
</file>