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F8148" w14:textId="1D4552E9" w:rsidR="000F67B8" w:rsidRDefault="000F67B8" w:rsidP="000F67B8">
      <w:pPr>
        <w:pStyle w:val="NoSpacing"/>
      </w:pPr>
      <w:r>
        <w:rPr>
          <w:u w:val="single"/>
        </w:rPr>
        <w:t>Stephen CARLETON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18</w:t>
      </w:r>
      <w:r>
        <w:t>)</w:t>
      </w:r>
    </w:p>
    <w:p w14:paraId="2FAF504B" w14:textId="77777777" w:rsidR="000F67B8" w:rsidRDefault="000F67B8" w:rsidP="000F67B8">
      <w:pPr>
        <w:pStyle w:val="NoSpacing"/>
      </w:pPr>
      <w:r>
        <w:t>of the diocese of Exeter.</w:t>
      </w:r>
    </w:p>
    <w:p w14:paraId="73A81C5E" w14:textId="77777777" w:rsidR="000F67B8" w:rsidRDefault="000F67B8" w:rsidP="000F67B8">
      <w:pPr>
        <w:pStyle w:val="NoSpacing"/>
      </w:pPr>
    </w:p>
    <w:p w14:paraId="13553B29" w14:textId="77777777" w:rsidR="000F67B8" w:rsidRDefault="000F67B8" w:rsidP="000F67B8">
      <w:pPr>
        <w:pStyle w:val="NoSpacing"/>
      </w:pPr>
    </w:p>
    <w:p w14:paraId="47CB54DB" w14:textId="3C7F94C3" w:rsidR="000F67B8" w:rsidRDefault="000F67B8" w:rsidP="000F67B8">
      <w:pPr>
        <w:pStyle w:val="NoSpacing"/>
      </w:pPr>
      <w:r>
        <w:t>24 Sep.1418</w:t>
      </w:r>
      <w:r>
        <w:tab/>
        <w:t xml:space="preserve">He was ordained to his first tonsure in </w:t>
      </w:r>
      <w:r>
        <w:t>Clyst,</w:t>
      </w:r>
    </w:p>
    <w:p w14:paraId="5E8341E7" w14:textId="5162E739" w:rsidR="000F67B8" w:rsidRDefault="000F67B8" w:rsidP="000F67B8">
      <w:pPr>
        <w:pStyle w:val="NoSpacing"/>
      </w:pPr>
      <w:r>
        <w:tab/>
      </w:r>
      <w:r>
        <w:tab/>
        <w:t>Devon.   (“Stafford Register” pp.430 and 42</w:t>
      </w:r>
      <w:r>
        <w:t>8</w:t>
      </w:r>
      <w:bookmarkStart w:id="0" w:name="_GoBack"/>
      <w:bookmarkEnd w:id="0"/>
      <w:r>
        <w:t>)</w:t>
      </w:r>
    </w:p>
    <w:p w14:paraId="6C842DC8" w14:textId="77777777" w:rsidR="000F67B8" w:rsidRDefault="000F67B8" w:rsidP="000F67B8">
      <w:pPr>
        <w:pStyle w:val="NoSpacing"/>
      </w:pPr>
    </w:p>
    <w:p w14:paraId="25DD3CF5" w14:textId="77777777" w:rsidR="000F67B8" w:rsidRDefault="000F67B8" w:rsidP="000F67B8">
      <w:pPr>
        <w:pStyle w:val="NoSpacing"/>
      </w:pPr>
    </w:p>
    <w:p w14:paraId="33783AAD" w14:textId="77777777" w:rsidR="000F67B8" w:rsidRPr="0096187C" w:rsidRDefault="000F67B8" w:rsidP="000F67B8">
      <w:pPr>
        <w:pStyle w:val="NoSpacing"/>
      </w:pPr>
      <w:r>
        <w:t>8 March 2019</w:t>
      </w:r>
    </w:p>
    <w:p w14:paraId="38D74B89" w14:textId="4F15A31D" w:rsidR="006B2F86" w:rsidRPr="000F67B8" w:rsidRDefault="000F67B8" w:rsidP="00E71FC3">
      <w:pPr>
        <w:pStyle w:val="NoSpacing"/>
      </w:pPr>
    </w:p>
    <w:sectPr w:rsidR="006B2F86" w:rsidRPr="000F67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01909" w14:textId="77777777" w:rsidR="000F67B8" w:rsidRDefault="000F67B8" w:rsidP="00E71FC3">
      <w:pPr>
        <w:spacing w:after="0" w:line="240" w:lineRule="auto"/>
      </w:pPr>
      <w:r>
        <w:separator/>
      </w:r>
    </w:p>
  </w:endnote>
  <w:endnote w:type="continuationSeparator" w:id="0">
    <w:p w14:paraId="15179280" w14:textId="77777777" w:rsidR="000F67B8" w:rsidRDefault="000F67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6EBE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39E861" w14:textId="77777777" w:rsidR="000F67B8" w:rsidRDefault="000F67B8" w:rsidP="00E71FC3">
      <w:pPr>
        <w:spacing w:after="0" w:line="240" w:lineRule="auto"/>
      </w:pPr>
      <w:r>
        <w:separator/>
      </w:r>
    </w:p>
  </w:footnote>
  <w:footnote w:type="continuationSeparator" w:id="0">
    <w:p w14:paraId="3904007E" w14:textId="77777777" w:rsidR="000F67B8" w:rsidRDefault="000F67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B8"/>
    <w:rsid w:val="000F67B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820A1"/>
  <w15:chartTrackingRefBased/>
  <w15:docId w15:val="{E9381BDD-F507-4954-BFB6-03BF4F9C5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2019-03-08T21:06:00Z</dcterms:created>
  <dcterms:modified xsi:type="dcterms:W3CDTF">2019-03-08T21:07:00Z</dcterms:modified>
</cp:coreProperties>
</file>