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380" w:rsidRDefault="00D27380" w:rsidP="00D27380">
      <w:pPr>
        <w:pStyle w:val="NoSpacing"/>
      </w:pPr>
      <w:r>
        <w:rPr>
          <w:u w:val="single"/>
        </w:rPr>
        <w:t>Stephen CARLETON</w:t>
      </w:r>
      <w:r>
        <w:t xml:space="preserve">    </w:t>
      </w:r>
      <w:proofErr w:type="gramStart"/>
      <w:r>
        <w:t xml:space="preserve">   (</w:t>
      </w:r>
      <w:proofErr w:type="gramEnd"/>
      <w:r>
        <w:t>fl.1429</w:t>
      </w:r>
      <w:r w:rsidR="00945ED3">
        <w:t>-3</w:t>
      </w:r>
      <w:r>
        <w:t>)</w:t>
      </w:r>
    </w:p>
    <w:p w:rsidR="00D27380" w:rsidRDefault="00945ED3" w:rsidP="00D27380">
      <w:pPr>
        <w:pStyle w:val="NoSpacing"/>
      </w:pPr>
      <w:r>
        <w:t xml:space="preserve">of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Priory, Exeter.</w:t>
      </w:r>
    </w:p>
    <w:p w:rsidR="00D27380" w:rsidRDefault="00D27380" w:rsidP="00D27380">
      <w:pPr>
        <w:pStyle w:val="NoSpacing"/>
      </w:pPr>
    </w:p>
    <w:p w:rsidR="00D27380" w:rsidRDefault="00D27380" w:rsidP="00D27380">
      <w:pPr>
        <w:pStyle w:val="NoSpacing"/>
      </w:pPr>
    </w:p>
    <w:p w:rsidR="00D27380" w:rsidRDefault="00D27380" w:rsidP="00D27380">
      <w:pPr>
        <w:pStyle w:val="NoSpacing"/>
      </w:pPr>
      <w:r>
        <w:t>21 May1429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D27380" w:rsidRDefault="00D27380" w:rsidP="00D27380">
      <w:pPr>
        <w:pStyle w:val="NoSpacing"/>
      </w:pPr>
      <w:r>
        <w:tab/>
      </w:r>
      <w:r>
        <w:tab/>
        <w:t>(“Register of Edmund Lacy, Bishop of Exeter 1420-55” part 4 p.126)</w:t>
      </w:r>
    </w:p>
    <w:p w:rsidR="00945ED3" w:rsidRDefault="00945ED3" w:rsidP="00D27380">
      <w:pPr>
        <w:pStyle w:val="NoSpacing"/>
      </w:pPr>
      <w:r>
        <w:t xml:space="preserve">  3 Jun.</w:t>
      </w:r>
      <w:r>
        <w:tab/>
        <w:t>1433</w:t>
      </w:r>
      <w:r>
        <w:tab/>
        <w:t>He was ordained subdeacon in the same place by the Bishop.  (ibid.p.148)</w:t>
      </w:r>
    </w:p>
    <w:p w:rsidR="000C5932" w:rsidRDefault="000C5932" w:rsidP="000C5932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0C5932" w:rsidRDefault="000C5932" w:rsidP="000C5932">
      <w:pPr>
        <w:pStyle w:val="NoSpacing"/>
      </w:pPr>
      <w:r>
        <w:tab/>
      </w:r>
      <w:r>
        <w:tab/>
        <w:t>by the Bishop.  (ibid.p.150)</w:t>
      </w:r>
    </w:p>
    <w:p w:rsidR="00D27380" w:rsidRDefault="00D27380" w:rsidP="00D27380">
      <w:pPr>
        <w:pStyle w:val="NoSpacing"/>
      </w:pPr>
    </w:p>
    <w:p w:rsidR="000C5932" w:rsidRDefault="000C5932" w:rsidP="00D27380">
      <w:pPr>
        <w:pStyle w:val="NoSpacing"/>
      </w:pPr>
    </w:p>
    <w:p w:rsidR="00945ED3" w:rsidRDefault="00945ED3" w:rsidP="00D27380">
      <w:pPr>
        <w:pStyle w:val="NoSpacing"/>
      </w:pPr>
      <w:r>
        <w:t>3 October 2016</w:t>
      </w:r>
    </w:p>
    <w:p w:rsidR="000C5932" w:rsidRDefault="000C5932" w:rsidP="00D27380">
      <w:pPr>
        <w:pStyle w:val="NoSpacing"/>
      </w:pPr>
      <w:r>
        <w:t>6 October 2016</w:t>
      </w:r>
      <w:bookmarkStart w:id="0" w:name="_GoBack"/>
      <w:bookmarkEnd w:id="0"/>
    </w:p>
    <w:p w:rsidR="006B2F86" w:rsidRPr="00D27380" w:rsidRDefault="000C5932" w:rsidP="00E71FC3">
      <w:pPr>
        <w:pStyle w:val="NoSpacing"/>
      </w:pPr>
    </w:p>
    <w:sectPr w:rsidR="006B2F86" w:rsidRPr="00D273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380" w:rsidRDefault="00D27380" w:rsidP="00E71FC3">
      <w:pPr>
        <w:spacing w:after="0" w:line="240" w:lineRule="auto"/>
      </w:pPr>
      <w:r>
        <w:separator/>
      </w:r>
    </w:p>
  </w:endnote>
  <w:endnote w:type="continuationSeparator" w:id="0">
    <w:p w:rsidR="00D27380" w:rsidRDefault="00D273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380" w:rsidRDefault="00D27380" w:rsidP="00E71FC3">
      <w:pPr>
        <w:spacing w:after="0" w:line="240" w:lineRule="auto"/>
      </w:pPr>
      <w:r>
        <w:separator/>
      </w:r>
    </w:p>
  </w:footnote>
  <w:footnote w:type="continuationSeparator" w:id="0">
    <w:p w:rsidR="00D27380" w:rsidRDefault="00D273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80"/>
    <w:rsid w:val="000C5932"/>
    <w:rsid w:val="001A7C09"/>
    <w:rsid w:val="00733BE7"/>
    <w:rsid w:val="00945ED3"/>
    <w:rsid w:val="00AB52E8"/>
    <w:rsid w:val="00B16D3F"/>
    <w:rsid w:val="00D273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DDE2"/>
  <w15:chartTrackingRefBased/>
  <w15:docId w15:val="{8BD069CD-2913-455B-B83D-D6D73047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2016-07-05T10:54:00Z</dcterms:created>
  <dcterms:modified xsi:type="dcterms:W3CDTF">2016-10-06T11:03:00Z</dcterms:modified>
</cp:coreProperties>
</file>