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9166" w14:textId="77777777" w:rsidR="00B63838" w:rsidRDefault="00B63838" w:rsidP="00B638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CARLETON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37BD583" w14:textId="77777777" w:rsidR="00B63838" w:rsidRDefault="00B63838" w:rsidP="00B638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70BAEC29" w14:textId="77777777" w:rsidR="00B63838" w:rsidRDefault="00B63838" w:rsidP="00B638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E02DE8C" w14:textId="77777777" w:rsidR="00B63838" w:rsidRDefault="00B63838" w:rsidP="00B638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F209239" w14:textId="77777777" w:rsidR="00B63838" w:rsidRDefault="00B63838" w:rsidP="00B638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7F968E16" w14:textId="77777777" w:rsidR="00B63838" w:rsidRDefault="00B63838" w:rsidP="00B6383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DD5EC16" w14:textId="77777777" w:rsidR="00B63838" w:rsidRDefault="00B63838" w:rsidP="00B6383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22CED8D8" w14:textId="77777777" w:rsidR="00B63838" w:rsidRDefault="00B63838" w:rsidP="00B638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4618991" w14:textId="77777777" w:rsidR="00B63838" w:rsidRDefault="00B63838" w:rsidP="00B638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CE77B3B" w14:textId="77777777" w:rsidR="00B63838" w:rsidRDefault="00B63838" w:rsidP="00B638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 January 2023</w:t>
      </w:r>
    </w:p>
    <w:p w14:paraId="779458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B50AF" w14:textId="77777777" w:rsidR="00B63838" w:rsidRDefault="00B63838" w:rsidP="009139A6">
      <w:r>
        <w:separator/>
      </w:r>
    </w:p>
  </w:endnote>
  <w:endnote w:type="continuationSeparator" w:id="0">
    <w:p w14:paraId="0A12D2C2" w14:textId="77777777" w:rsidR="00B63838" w:rsidRDefault="00B638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554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D85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563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7B9A0" w14:textId="77777777" w:rsidR="00B63838" w:rsidRDefault="00B63838" w:rsidP="009139A6">
      <w:r>
        <w:separator/>
      </w:r>
    </w:p>
  </w:footnote>
  <w:footnote w:type="continuationSeparator" w:id="0">
    <w:p w14:paraId="0422F01A" w14:textId="77777777" w:rsidR="00B63838" w:rsidRDefault="00B638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056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9CB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BB2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83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383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99208"/>
  <w15:chartTrackingRefBased/>
  <w15:docId w15:val="{DC230AD1-84B7-4776-91BC-3C0D4253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2023-02-16T17:00:00Z</dcterms:created>
  <dcterms:modified xsi:type="dcterms:W3CDTF">2023-02-16T17:03:00Z</dcterms:modified>
</cp:coreProperties>
</file>