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17A8E" w14:textId="7126D940" w:rsidR="00BA00AB" w:rsidRDefault="005515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CARLETON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7A6969D4" w14:textId="27E18B19" w:rsidR="00551534" w:rsidRDefault="005515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Carlton in Lindrick, Nottinghamshire.</w:t>
      </w:r>
    </w:p>
    <w:p w14:paraId="12A1F8D4" w14:textId="6AD3A013" w:rsidR="00551534" w:rsidRDefault="005515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B0E88B" w14:textId="44D60F36" w:rsidR="00551534" w:rsidRDefault="005515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1267FA" w14:textId="2B1DEC6D" w:rsidR="00551534" w:rsidRDefault="005515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Blyth into lands</w:t>
      </w:r>
    </w:p>
    <w:p w14:paraId="3603DBC7" w14:textId="209C4FB7" w:rsidR="00551534" w:rsidRDefault="005515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Robert Waterton(q.v.).</w:t>
      </w:r>
    </w:p>
    <w:p w14:paraId="27AADDBF" w14:textId="6BEAFAAE" w:rsidR="00551534" w:rsidRDefault="005515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22-391)</w:t>
      </w:r>
    </w:p>
    <w:p w14:paraId="309FDDD9" w14:textId="000E9265" w:rsidR="00551534" w:rsidRDefault="005515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12E7E2" w14:textId="5256B5F9" w:rsidR="00551534" w:rsidRDefault="005515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8FF602" w14:textId="3DD2A8E3" w:rsidR="00551534" w:rsidRPr="00551534" w:rsidRDefault="005515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2021</w:t>
      </w:r>
    </w:p>
    <w:sectPr w:rsidR="00551534" w:rsidRPr="005515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9BB9B" w14:textId="77777777" w:rsidR="00551534" w:rsidRDefault="00551534" w:rsidP="009139A6">
      <w:r>
        <w:separator/>
      </w:r>
    </w:p>
  </w:endnote>
  <w:endnote w:type="continuationSeparator" w:id="0">
    <w:p w14:paraId="6E61F8FA" w14:textId="77777777" w:rsidR="00551534" w:rsidRDefault="005515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456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D7A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2B7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7930C" w14:textId="77777777" w:rsidR="00551534" w:rsidRDefault="00551534" w:rsidP="009139A6">
      <w:r>
        <w:separator/>
      </w:r>
    </w:p>
  </w:footnote>
  <w:footnote w:type="continuationSeparator" w:id="0">
    <w:p w14:paraId="1E1E1430" w14:textId="77777777" w:rsidR="00551534" w:rsidRDefault="005515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6CC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9B8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7DF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534"/>
    <w:rsid w:val="000666E0"/>
    <w:rsid w:val="002510B7"/>
    <w:rsid w:val="0055153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191C8"/>
  <w15:chartTrackingRefBased/>
  <w15:docId w15:val="{0D501689-DF09-4FF5-96FC-4A0BBCC79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8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2021-05-15T19:17:00Z</dcterms:created>
  <dcterms:modified xsi:type="dcterms:W3CDTF">2021-05-15T19:25:00Z</dcterms:modified>
</cp:coreProperties>
</file>