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E0334" w14:textId="77777777" w:rsidR="00A21597" w:rsidRPr="006913E5" w:rsidRDefault="00A21597" w:rsidP="00A215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3E5">
        <w:rPr>
          <w:rFonts w:ascii="Times New Roman" w:hAnsi="Times New Roman" w:cs="Times New Roman"/>
          <w:sz w:val="24"/>
          <w:szCs w:val="24"/>
          <w:u w:val="single"/>
        </w:rPr>
        <w:t>Edmund CARLETON</w:t>
      </w:r>
      <w:r w:rsidRPr="006913E5">
        <w:rPr>
          <w:rFonts w:ascii="Times New Roman" w:hAnsi="Times New Roman" w:cs="Times New Roman"/>
          <w:sz w:val="24"/>
          <w:szCs w:val="24"/>
        </w:rPr>
        <w:t xml:space="preserve">       (fl.1419)</w:t>
      </w:r>
    </w:p>
    <w:p w14:paraId="55EDE2FE" w14:textId="77777777" w:rsidR="00A21597" w:rsidRPr="006913E5" w:rsidRDefault="00A21597" w:rsidP="00A21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2A02EA" w14:textId="77777777" w:rsidR="00A21597" w:rsidRPr="006913E5" w:rsidRDefault="00A21597" w:rsidP="00A21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350F17" w14:textId="77777777" w:rsidR="006913E5" w:rsidRPr="006913E5" w:rsidRDefault="006913E5" w:rsidP="006913E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3E5">
        <w:rPr>
          <w:rFonts w:ascii="Times New Roman" w:hAnsi="Times New Roman" w:cs="Times New Roman"/>
          <w:sz w:val="24"/>
          <w:szCs w:val="24"/>
        </w:rPr>
        <w:t>22 Dec.1414</w:t>
      </w:r>
      <w:r w:rsidRPr="006913E5"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5190B920" w14:textId="77777777" w:rsidR="006913E5" w:rsidRPr="006913E5" w:rsidRDefault="006913E5" w:rsidP="006913E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3E5">
        <w:rPr>
          <w:rFonts w:ascii="Times New Roman" w:hAnsi="Times New Roman" w:cs="Times New Roman"/>
          <w:sz w:val="24"/>
          <w:szCs w:val="24"/>
        </w:rPr>
        <w:tab/>
      </w:r>
      <w:r w:rsidRPr="006913E5"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381ADD50" w14:textId="77777777" w:rsidR="006913E5" w:rsidRPr="006913E5" w:rsidRDefault="006913E5" w:rsidP="006913E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3E5">
        <w:rPr>
          <w:rFonts w:ascii="Times New Roman" w:hAnsi="Times New Roman" w:cs="Times New Roman"/>
          <w:sz w:val="24"/>
          <w:szCs w:val="24"/>
        </w:rPr>
        <w:tab/>
      </w:r>
      <w:r w:rsidRPr="006913E5">
        <w:rPr>
          <w:rFonts w:ascii="Times New Roman" w:hAnsi="Times New Roman" w:cs="Times New Roman"/>
          <w:sz w:val="24"/>
          <w:szCs w:val="24"/>
        </w:rPr>
        <w:tab/>
        <w:t>and possessions and from others both great and small in Suffolk.</w:t>
      </w:r>
    </w:p>
    <w:p w14:paraId="79A913FC" w14:textId="77777777" w:rsidR="006913E5" w:rsidRPr="006913E5" w:rsidRDefault="006913E5" w:rsidP="006913E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3E5">
        <w:rPr>
          <w:rFonts w:ascii="Times New Roman" w:hAnsi="Times New Roman" w:cs="Times New Roman"/>
          <w:sz w:val="24"/>
          <w:szCs w:val="24"/>
        </w:rPr>
        <w:tab/>
      </w:r>
      <w:r w:rsidRPr="006913E5">
        <w:rPr>
          <w:rFonts w:ascii="Times New Roman" w:hAnsi="Times New Roman" w:cs="Times New Roman"/>
          <w:sz w:val="24"/>
          <w:szCs w:val="24"/>
        </w:rPr>
        <w:tab/>
        <w:t>the taxes of two whole fifteenths and tenths.</w:t>
      </w:r>
    </w:p>
    <w:p w14:paraId="16499064" w14:textId="67FDF182" w:rsidR="006913E5" w:rsidRPr="006913E5" w:rsidRDefault="006913E5" w:rsidP="00A215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3E5">
        <w:rPr>
          <w:rFonts w:ascii="Times New Roman" w:hAnsi="Times New Roman" w:cs="Times New Roman"/>
          <w:sz w:val="24"/>
          <w:szCs w:val="24"/>
        </w:rPr>
        <w:tab/>
      </w:r>
      <w:r w:rsidRPr="006913E5">
        <w:rPr>
          <w:rFonts w:ascii="Times New Roman" w:hAnsi="Times New Roman" w:cs="Times New Roman"/>
          <w:sz w:val="24"/>
          <w:szCs w:val="24"/>
        </w:rPr>
        <w:tab/>
        <w:t>(C.F.R. 1413-22 p.86)</w:t>
      </w:r>
    </w:p>
    <w:p w14:paraId="19CC01DB" w14:textId="77777777" w:rsidR="00B1592A" w:rsidRPr="006913E5" w:rsidRDefault="00B1592A" w:rsidP="00B159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3E5">
        <w:rPr>
          <w:rFonts w:ascii="Times New Roman" w:hAnsi="Times New Roman" w:cs="Times New Roman"/>
          <w:sz w:val="24"/>
          <w:szCs w:val="24"/>
        </w:rPr>
        <w:tab/>
        <w:t>1418</w:t>
      </w:r>
      <w:r w:rsidRPr="006913E5">
        <w:rPr>
          <w:rFonts w:ascii="Times New Roman" w:hAnsi="Times New Roman" w:cs="Times New Roman"/>
          <w:sz w:val="24"/>
          <w:szCs w:val="24"/>
        </w:rPr>
        <w:tab/>
        <w:t xml:space="preserve">He, Martyn at </w:t>
      </w:r>
      <w:proofErr w:type="spellStart"/>
      <w:r w:rsidRPr="006913E5">
        <w:rPr>
          <w:rFonts w:ascii="Times New Roman" w:hAnsi="Times New Roman" w:cs="Times New Roman"/>
          <w:sz w:val="24"/>
          <w:szCs w:val="24"/>
        </w:rPr>
        <w:t>Watyr</w:t>
      </w:r>
      <w:proofErr w:type="spellEnd"/>
      <w:r w:rsidRPr="006913E5">
        <w:rPr>
          <w:rFonts w:ascii="Times New Roman" w:hAnsi="Times New Roman" w:cs="Times New Roman"/>
          <w:sz w:val="24"/>
          <w:szCs w:val="24"/>
        </w:rPr>
        <w:t xml:space="preserve">(q.v.) and Willam Mey of </w:t>
      </w:r>
      <w:proofErr w:type="spellStart"/>
      <w:r w:rsidRPr="006913E5">
        <w:rPr>
          <w:rFonts w:ascii="Times New Roman" w:hAnsi="Times New Roman" w:cs="Times New Roman"/>
          <w:sz w:val="24"/>
          <w:szCs w:val="24"/>
        </w:rPr>
        <w:t>Bedfield</w:t>
      </w:r>
      <w:proofErr w:type="spellEnd"/>
      <w:r w:rsidRPr="006913E5">
        <w:rPr>
          <w:rFonts w:ascii="Times New Roman" w:hAnsi="Times New Roman" w:cs="Times New Roman"/>
          <w:sz w:val="24"/>
          <w:szCs w:val="24"/>
        </w:rPr>
        <w:t xml:space="preserve">(q.v.) made a </w:t>
      </w:r>
    </w:p>
    <w:p w14:paraId="426FE99A" w14:textId="77777777" w:rsidR="00B1592A" w:rsidRPr="006913E5" w:rsidRDefault="00B1592A" w:rsidP="00B159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3E5">
        <w:rPr>
          <w:rFonts w:ascii="Times New Roman" w:hAnsi="Times New Roman" w:cs="Times New Roman"/>
          <w:sz w:val="24"/>
          <w:szCs w:val="24"/>
        </w:rPr>
        <w:tab/>
      </w:r>
      <w:r w:rsidRPr="006913E5">
        <w:rPr>
          <w:rFonts w:ascii="Times New Roman" w:hAnsi="Times New Roman" w:cs="Times New Roman"/>
          <w:sz w:val="24"/>
          <w:szCs w:val="24"/>
        </w:rPr>
        <w:tab/>
        <w:t>plaint of debt against Geoffrey Baley of Ipswich, butcher(q.v.).</w:t>
      </w:r>
    </w:p>
    <w:p w14:paraId="4E8685E8" w14:textId="1CB26F64" w:rsidR="00B1592A" w:rsidRPr="006913E5" w:rsidRDefault="00B1592A" w:rsidP="00A215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3E5">
        <w:rPr>
          <w:rFonts w:ascii="Times New Roman" w:hAnsi="Times New Roman" w:cs="Times New Roman"/>
          <w:sz w:val="24"/>
          <w:szCs w:val="24"/>
        </w:rPr>
        <w:tab/>
      </w:r>
      <w:r w:rsidRPr="006913E5"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913E5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http://aalt.law.uh.edu/Indices/CP40Indices/CP40no629/CP40no629Pl.htm</w:t>
        </w:r>
      </w:hyperlink>
      <w:r w:rsidRPr="006913E5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0BEA047" w14:textId="77777777" w:rsidR="00A21597" w:rsidRPr="006913E5" w:rsidRDefault="00A21597" w:rsidP="00A215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3E5">
        <w:rPr>
          <w:rFonts w:ascii="Times New Roman" w:hAnsi="Times New Roman" w:cs="Times New Roman"/>
          <w:sz w:val="24"/>
          <w:szCs w:val="24"/>
        </w:rPr>
        <w:t>21 Apr.1419</w:t>
      </w:r>
      <w:r w:rsidRPr="006913E5">
        <w:rPr>
          <w:rFonts w:ascii="Times New Roman" w:hAnsi="Times New Roman" w:cs="Times New Roman"/>
          <w:sz w:val="24"/>
          <w:szCs w:val="24"/>
        </w:rPr>
        <w:tab/>
        <w:t xml:space="preserve">The inquisition </w:t>
      </w:r>
      <w:proofErr w:type="gramStart"/>
      <w:r w:rsidRPr="006913E5"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 w:rsidRPr="006913E5">
        <w:rPr>
          <w:rFonts w:ascii="Times New Roman" w:hAnsi="Times New Roman" w:cs="Times New Roman"/>
          <w:sz w:val="24"/>
          <w:szCs w:val="24"/>
        </w:rPr>
        <w:t xml:space="preserve"> in Ipswich into the lands of the late Elizabeth</w:t>
      </w:r>
    </w:p>
    <w:p w14:paraId="6C179264" w14:textId="77777777" w:rsidR="00A21597" w:rsidRPr="006913E5" w:rsidRDefault="00A21597" w:rsidP="00A215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3E5">
        <w:rPr>
          <w:rFonts w:ascii="Times New Roman" w:hAnsi="Times New Roman" w:cs="Times New Roman"/>
          <w:sz w:val="24"/>
          <w:szCs w:val="24"/>
        </w:rPr>
        <w:tab/>
      </w:r>
      <w:r w:rsidRPr="006913E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913E5">
        <w:rPr>
          <w:rFonts w:ascii="Times New Roman" w:hAnsi="Times New Roman" w:cs="Times New Roman"/>
          <w:sz w:val="24"/>
          <w:szCs w:val="24"/>
        </w:rPr>
        <w:t>Wolverston</w:t>
      </w:r>
      <w:proofErr w:type="spellEnd"/>
      <w:r w:rsidRPr="006913E5">
        <w:rPr>
          <w:rFonts w:ascii="Times New Roman" w:hAnsi="Times New Roman" w:cs="Times New Roman"/>
          <w:sz w:val="24"/>
          <w:szCs w:val="24"/>
        </w:rPr>
        <w:t>(q.v.) was held before him and others.</w:t>
      </w:r>
    </w:p>
    <w:p w14:paraId="5F57F4EC" w14:textId="77777777" w:rsidR="00A21597" w:rsidRPr="006913E5" w:rsidRDefault="00A21597" w:rsidP="00A215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3E5">
        <w:rPr>
          <w:rFonts w:ascii="Times New Roman" w:hAnsi="Times New Roman" w:cs="Times New Roman"/>
          <w:sz w:val="24"/>
          <w:szCs w:val="24"/>
        </w:rPr>
        <w:tab/>
      </w:r>
      <w:r w:rsidRPr="006913E5"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 w:rsidRPr="006913E5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6913E5">
        <w:rPr>
          <w:rFonts w:ascii="Times New Roman" w:hAnsi="Times New Roman" w:cs="Times New Roman"/>
          <w:sz w:val="24"/>
          <w:szCs w:val="24"/>
        </w:rPr>
        <w:t xml:space="preserve"> 21-264)</w:t>
      </w:r>
    </w:p>
    <w:p w14:paraId="4C5BDF78" w14:textId="77777777" w:rsidR="00A21597" w:rsidRPr="006913E5" w:rsidRDefault="00A21597" w:rsidP="00A21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09FC9B" w14:textId="31925E4B" w:rsidR="00A21597" w:rsidRPr="006913E5" w:rsidRDefault="00A21597" w:rsidP="00A21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7D0A8F" w14:textId="3A3057F5" w:rsidR="00B1592A" w:rsidRPr="006913E5" w:rsidRDefault="00B1592A" w:rsidP="00A215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3E5">
        <w:rPr>
          <w:rFonts w:ascii="Times New Roman" w:hAnsi="Times New Roman" w:cs="Times New Roman"/>
          <w:sz w:val="24"/>
          <w:szCs w:val="24"/>
        </w:rPr>
        <w:t xml:space="preserve">  3 October 2024</w:t>
      </w:r>
    </w:p>
    <w:p w14:paraId="249D5A61" w14:textId="5153545B" w:rsidR="006913E5" w:rsidRPr="006913E5" w:rsidRDefault="006913E5" w:rsidP="00A215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3E5">
        <w:rPr>
          <w:rFonts w:ascii="Times New Roman" w:hAnsi="Times New Roman" w:cs="Times New Roman"/>
          <w:sz w:val="24"/>
          <w:szCs w:val="24"/>
        </w:rPr>
        <w:t>29 March 2025</w:t>
      </w:r>
    </w:p>
    <w:p w14:paraId="212CA818" w14:textId="77777777" w:rsidR="00DD5B8A" w:rsidRPr="006913E5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691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5FC34" w14:textId="77777777" w:rsidR="00A21597" w:rsidRDefault="00A21597" w:rsidP="00564E3C">
      <w:pPr>
        <w:spacing w:after="0" w:line="240" w:lineRule="auto"/>
      </w:pPr>
      <w:r>
        <w:separator/>
      </w:r>
    </w:p>
  </w:endnote>
  <w:endnote w:type="continuationSeparator" w:id="0">
    <w:p w14:paraId="53350318" w14:textId="77777777" w:rsidR="00A21597" w:rsidRDefault="00A2159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291F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FBD4B" w14:textId="127CD6AB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913E5">
      <w:rPr>
        <w:rFonts w:ascii="Times New Roman" w:hAnsi="Times New Roman" w:cs="Times New Roman"/>
        <w:noProof/>
        <w:sz w:val="24"/>
        <w:szCs w:val="24"/>
      </w:rPr>
      <w:t>29 March 2025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0F2DD9B7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992B9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C311F" w14:textId="77777777" w:rsidR="00A21597" w:rsidRDefault="00A21597" w:rsidP="00564E3C">
      <w:pPr>
        <w:spacing w:after="0" w:line="240" w:lineRule="auto"/>
      </w:pPr>
      <w:r>
        <w:separator/>
      </w:r>
    </w:p>
  </w:footnote>
  <w:footnote w:type="continuationSeparator" w:id="0">
    <w:p w14:paraId="108B84D7" w14:textId="77777777" w:rsidR="00A21597" w:rsidRDefault="00A2159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E29FC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2D2A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C12C2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597"/>
    <w:rsid w:val="00061000"/>
    <w:rsid w:val="00372DC6"/>
    <w:rsid w:val="00564E3C"/>
    <w:rsid w:val="0064591D"/>
    <w:rsid w:val="006913E5"/>
    <w:rsid w:val="007477D8"/>
    <w:rsid w:val="00A21597"/>
    <w:rsid w:val="00B1592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A6406"/>
  <w15:chartTrackingRefBased/>
  <w15:docId w15:val="{5BADB931-6C14-4ACE-AE6A-2DD095B2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159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2016-02-21T17:34:00Z</dcterms:created>
  <dcterms:modified xsi:type="dcterms:W3CDTF">2025-03-29T09:17:00Z</dcterms:modified>
</cp:coreProperties>
</file>